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5C6366" w14:textId="4B6BC66D" w:rsidR="008B61D2" w:rsidRDefault="00A441A7" w:rsidP="0078729A">
      <w:pPr>
        <w:tabs>
          <w:tab w:val="left" w:pos="3577"/>
          <w:tab w:val="right" w:pos="10800"/>
        </w:tabs>
        <w:jc w:val="left"/>
        <w:rPr>
          <w:rFonts w:ascii="Arial" w:hAnsi="Arial"/>
          <w:b/>
          <w:kern w:val="0"/>
        </w:rPr>
      </w:pPr>
      <w:bookmarkStart w:id="0" w:name="PutConferenceHere"/>
      <w:r>
        <w:rPr>
          <w:rFonts w:ascii="Arial" w:hAnsi="Arial"/>
          <w:b/>
          <w:kern w:val="0"/>
        </w:rPr>
        <w:tab/>
      </w:r>
      <w:r>
        <w:rPr>
          <w:rFonts w:ascii="Arial" w:hAnsi="Arial"/>
          <w:b/>
          <w:kern w:val="0"/>
        </w:rPr>
        <w:tab/>
      </w:r>
    </w:p>
    <w:bookmarkEnd w:id="0"/>
    <w:p w14:paraId="365E10C1" w14:textId="77777777" w:rsidR="008B61D2" w:rsidRDefault="008B61D2">
      <w:pPr>
        <w:sectPr w:rsidR="008B61D2">
          <w:footerReference w:type="default" r:id="rId7"/>
          <w:type w:val="continuous"/>
          <w:pgSz w:w="12240" w:h="15840"/>
          <w:pgMar w:top="720" w:right="720" w:bottom="1440" w:left="720" w:header="720" w:footer="720" w:gutter="0"/>
          <w:cols w:space="720"/>
        </w:sectPr>
      </w:pPr>
    </w:p>
    <w:p w14:paraId="03592C19" w14:textId="24A35998" w:rsidR="0078729A" w:rsidRPr="0078729A" w:rsidRDefault="00C00092" w:rsidP="00C00092">
      <w:pPr>
        <w:pStyle w:val="Title"/>
      </w:pPr>
      <w:r>
        <w:rPr>
          <w:bCs/>
        </w:rPr>
        <w:t>Simulation of a Three</w:t>
      </w:r>
      <w:r w:rsidR="00DB6B99">
        <w:rPr>
          <w:bCs/>
        </w:rPr>
        <w:t>Link-</w:t>
      </w:r>
      <w:r w:rsidR="0078729A" w:rsidRPr="0078729A">
        <w:rPr>
          <w:bCs/>
        </w:rPr>
        <w:t xml:space="preserve"> </w:t>
      </w:r>
      <w:r>
        <w:rPr>
          <w:bCs/>
        </w:rPr>
        <w:t>Six</w:t>
      </w:r>
      <w:r w:rsidR="00DB6B99">
        <w:rPr>
          <w:bCs/>
        </w:rPr>
        <w:t xml:space="preserve"> </w:t>
      </w:r>
      <w:r w:rsidR="0078729A" w:rsidRPr="0078729A">
        <w:rPr>
          <w:bCs/>
        </w:rPr>
        <w:t xml:space="preserve">Muscle Musculo-Skeletal Arm Activated by Hill Muscle model </w:t>
      </w:r>
    </w:p>
    <w:p w14:paraId="3C217C04" w14:textId="77777777" w:rsidR="008B61D2" w:rsidRDefault="008B61D2">
      <w:bookmarkStart w:id="1" w:name="PutAuthorsHere"/>
    </w:p>
    <w:p w14:paraId="6B9F6C55" w14:textId="77777777" w:rsidR="008B61D2" w:rsidRDefault="008B61D2"/>
    <w:tbl>
      <w:tblPr>
        <w:tblW w:w="13385" w:type="dxa"/>
        <w:tblLayout w:type="fixed"/>
        <w:tblLook w:val="0000" w:firstRow="0" w:lastRow="0" w:firstColumn="0" w:lastColumn="0" w:noHBand="0" w:noVBand="0"/>
      </w:tblPr>
      <w:tblGrid>
        <w:gridCol w:w="236"/>
        <w:gridCol w:w="10024"/>
        <w:gridCol w:w="3125"/>
      </w:tblGrid>
      <w:tr w:rsidR="004741C3" w14:paraId="2016BDA0" w14:textId="77777777" w:rsidTr="004741C3">
        <w:trPr>
          <w:trHeight w:val="90"/>
        </w:trPr>
        <w:tc>
          <w:tcPr>
            <w:tcW w:w="236" w:type="dxa"/>
          </w:tcPr>
          <w:p w14:paraId="21F3F977" w14:textId="48CC196C" w:rsidR="000F0A04" w:rsidRPr="000F0A04" w:rsidRDefault="000F0A04" w:rsidP="004741C3">
            <w:pPr>
              <w:pStyle w:val="Author"/>
            </w:pPr>
          </w:p>
        </w:tc>
        <w:tc>
          <w:tcPr>
            <w:tcW w:w="10024" w:type="dxa"/>
          </w:tcPr>
          <w:p w14:paraId="27B61250" w14:textId="2C96B800" w:rsidR="009437CF" w:rsidRDefault="0078729A" w:rsidP="004741C3">
            <w:pPr>
              <w:pStyle w:val="Author"/>
              <w:ind w:left="-3147" w:right="-3127"/>
            </w:pPr>
            <w:r>
              <w:t>Nafiseh Ebrahimi</w:t>
            </w:r>
          </w:p>
          <w:p w14:paraId="2580084C" w14:textId="76533FD3" w:rsidR="0078729A" w:rsidRPr="0078729A" w:rsidRDefault="00223140" w:rsidP="0078729A">
            <w:pPr>
              <w:pStyle w:val="Affiliation"/>
            </w:pPr>
            <w:r>
              <w:t>Robotics and Motion Laboratory,</w:t>
            </w:r>
            <w:r w:rsidR="0078729A">
              <w:t xml:space="preserve"> </w:t>
            </w:r>
          </w:p>
          <w:p w14:paraId="28B620EC" w14:textId="77777777" w:rsidR="009437CF" w:rsidRDefault="009437CF" w:rsidP="004741C3">
            <w:pPr>
              <w:pStyle w:val="Author"/>
              <w:ind w:left="-434"/>
              <w:rPr>
                <w:b w:val="0"/>
              </w:rPr>
            </w:pPr>
            <w:r>
              <w:rPr>
                <w:b w:val="0"/>
              </w:rPr>
              <w:t>Dept. of Mechanical Engineering</w:t>
            </w:r>
          </w:p>
          <w:p w14:paraId="6E19BFE5" w14:textId="77777777" w:rsidR="009437CF" w:rsidRDefault="009437CF" w:rsidP="004741C3">
            <w:pPr>
              <w:pStyle w:val="Affiliation"/>
            </w:pPr>
            <w:r>
              <w:t>San Antonio, TX, USA 78249</w:t>
            </w:r>
          </w:p>
          <w:p w14:paraId="6CE39CF0" w14:textId="00648098" w:rsidR="00891577" w:rsidRPr="000F0A04" w:rsidRDefault="005461D9" w:rsidP="0078729A">
            <w:pPr>
              <w:pStyle w:val="Affiliation"/>
            </w:pPr>
            <w:hyperlink r:id="rId8" w:history="1">
              <w:r w:rsidR="0078729A" w:rsidRPr="00FD2CA6">
                <w:rPr>
                  <w:rStyle w:val="Hyperlink"/>
                </w:rPr>
                <w:t>nafiseh.ebrahimi@utsa.edu</w:t>
              </w:r>
            </w:hyperlink>
            <w:r w:rsidR="00F6353B">
              <w:t xml:space="preserve"> </w:t>
            </w:r>
          </w:p>
        </w:tc>
        <w:tc>
          <w:tcPr>
            <w:tcW w:w="3125" w:type="dxa"/>
          </w:tcPr>
          <w:p w14:paraId="3529CFD4" w14:textId="6B8E2FC9" w:rsidR="000F0A04" w:rsidRPr="000F0A04" w:rsidRDefault="000F0A04" w:rsidP="000F0A04">
            <w:pPr>
              <w:pStyle w:val="Affiliation"/>
            </w:pPr>
          </w:p>
        </w:tc>
      </w:tr>
    </w:tbl>
    <w:p w14:paraId="23757327" w14:textId="77777777" w:rsidR="008B61D2" w:rsidRDefault="008B61D2"/>
    <w:bookmarkEnd w:id="1"/>
    <w:p w14:paraId="6BCF5257" w14:textId="77777777" w:rsidR="008B61D2" w:rsidRDefault="008B61D2"/>
    <w:p w14:paraId="0B96D622" w14:textId="77777777" w:rsidR="008B61D2" w:rsidRDefault="008B61D2">
      <w:pPr>
        <w:sectPr w:rsidR="008B61D2">
          <w:type w:val="continuous"/>
          <w:pgSz w:w="12240" w:h="15840"/>
          <w:pgMar w:top="720" w:right="1440" w:bottom="1440" w:left="1440" w:header="720" w:footer="720" w:gutter="0"/>
          <w:cols w:space="720"/>
        </w:sectPr>
      </w:pPr>
    </w:p>
    <w:p w14:paraId="34A19A03" w14:textId="77777777" w:rsidR="008B61D2" w:rsidRDefault="008B61D2">
      <w:pPr>
        <w:pStyle w:val="AbstractClauseTitle"/>
      </w:pPr>
      <w:r>
        <w:t>Abstract</w:t>
      </w:r>
    </w:p>
    <w:p w14:paraId="65C7B46C" w14:textId="2B845496" w:rsidR="00567A16" w:rsidRDefault="00567A16" w:rsidP="00567A16">
      <w:pPr>
        <w:pStyle w:val="BodyTextIndent"/>
      </w:pPr>
      <w:bookmarkStart w:id="2" w:name="_GoBack"/>
      <w:r w:rsidRPr="00567A16">
        <w:t xml:space="preserve">The study of humanoid character is of great interest of researchers in the field of robotics and biomechanics. The one might want to know the forces and torques required to move a limb from an initial position to a desired destination position. Inverse dynamics is a helpful method to compute the force and torques for an articulated body limb. It enables us to know the joint torques required to rotate a link between two positions. Our goal in this study was to control a human-like articulated manipulator for a specific task of path tracking. For this purpose, the human arm was modeled with a three-link planar manipulator activated by Hill muscle model. Applying a proportional controller, values of force and torques applied to the joints were calculated by inverse dynamics and then joints and muscle forces trajectories were computed and presented. To be more accurate to say, the kinematics of the muscle-joint space was formulated by which we defined the relationship between the muscle lengths and the geometry of the links and joints. Secondary, the kinematic of the links was introduced to calculate the position of the end-effector in terms of the geometry. Then, we considered the modeling of Hill muscle dynamics and after calculation of joint torques, finally, we applied them to the dynamics of the three-link manipulator obtained from the inverse dynamics to calculate the joint states, find and control the location of manipulator’s end-effector.   The results show that the human arm model was successfully controlled to take the designated path of an ellipse precisely. </w:t>
      </w:r>
    </w:p>
    <w:bookmarkEnd w:id="2"/>
    <w:p w14:paraId="0EADC71A" w14:textId="2EB560AF" w:rsidR="00DB6B99" w:rsidRPr="00DB6B99" w:rsidRDefault="00DB6B99" w:rsidP="00567A16">
      <w:pPr>
        <w:pStyle w:val="BodyTextIndent"/>
        <w:rPr>
          <w:b/>
          <w:bCs/>
        </w:rPr>
      </w:pPr>
      <w:r w:rsidRPr="00DB6B99">
        <w:rPr>
          <w:b/>
          <w:bCs/>
        </w:rPr>
        <w:t>Keywords:</w:t>
      </w:r>
      <w:r>
        <w:rPr>
          <w:b/>
          <w:bCs/>
        </w:rPr>
        <w:t xml:space="preserve"> Hill muscle model, Human arm model, Three link-six musculo-skeletal arm</w:t>
      </w:r>
    </w:p>
    <w:p w14:paraId="52D22DB8" w14:textId="65728D6E" w:rsidR="00771C4C" w:rsidRDefault="00771C4C" w:rsidP="00F5501D">
      <w:pPr>
        <w:pStyle w:val="BodyTextIndent"/>
        <w:rPr>
          <w:rtl/>
          <w:lang w:bidi="fa-IR"/>
        </w:rPr>
      </w:pPr>
    </w:p>
    <w:p w14:paraId="369E3FC1" w14:textId="12E52A12" w:rsidR="008B61D2" w:rsidRDefault="008B61D2">
      <w:pPr>
        <w:pStyle w:val="BodyTextIndent"/>
      </w:pPr>
    </w:p>
    <w:p w14:paraId="27D19744" w14:textId="1E0A575D" w:rsidR="008B61D2" w:rsidRPr="00E70C4D" w:rsidRDefault="001B6670" w:rsidP="00E70C4D">
      <w:pPr>
        <w:pStyle w:val="NomenclatureClauseTitle"/>
        <w:numPr>
          <w:ilvl w:val="0"/>
          <w:numId w:val="1"/>
        </w:numPr>
        <w:spacing w:before="0"/>
      </w:pPr>
      <w:r>
        <w:t>InTRODUCTION</w:t>
      </w:r>
    </w:p>
    <w:p w14:paraId="4DE1D9B9" w14:textId="1D78C207" w:rsidR="00A42379" w:rsidRDefault="00DC161A" w:rsidP="0051062B">
      <w:pPr>
        <w:pStyle w:val="BodyTextIndent"/>
      </w:pPr>
      <w:r>
        <w:t xml:space="preserve">In this </w:t>
      </w:r>
      <w:r w:rsidR="00E96B09">
        <w:t>study,</w:t>
      </w:r>
      <w:r>
        <w:t xml:space="preserve"> we </w:t>
      </w:r>
      <w:r w:rsidR="008314C1">
        <w:t xml:space="preserve">modeled human arm with a three-link </w:t>
      </w:r>
      <w:r w:rsidR="005E0321">
        <w:t xml:space="preserve">planar manipulator </w:t>
      </w:r>
      <w:r>
        <w:t xml:space="preserve">with six muscles to </w:t>
      </w:r>
      <w:r w:rsidR="00B60E19">
        <w:t>travel on a desired path. For muscles, a nonlinear model named Hill muscle based on the physiological concept of real muscles</w:t>
      </w:r>
      <w:r w:rsidR="004C427C">
        <w:t xml:space="preserve"> has been used</w:t>
      </w:r>
      <w:r w:rsidR="00B60E19">
        <w:t xml:space="preserve">. </w:t>
      </w:r>
      <w:r w:rsidR="004C427C">
        <w:t>We applied the tren</w:t>
      </w:r>
      <w:r w:rsidR="0051062B">
        <w:t>d based on the method used in [1, 2</w:t>
      </w:r>
      <w:r w:rsidR="004C427C">
        <w:t xml:space="preserve">]. For making the movement of </w:t>
      </w:r>
      <w:r w:rsidR="005C3C01">
        <w:t>manipulator,</w:t>
      </w:r>
      <w:r w:rsidR="004C427C">
        <w:t xml:space="preserve"> a task-</w:t>
      </w:r>
      <w:r w:rsidR="00E616BF">
        <w:t>space which is the location of end-effector of manipulator,</w:t>
      </w:r>
      <w:r w:rsidR="005C3C01">
        <w:t xml:space="preserve"> was defined and a simple feedback was applied on that. </w:t>
      </w:r>
      <w:r w:rsidR="00E616BF">
        <w:t>Joint space also defined as the states of each joint including position and velocity.</w:t>
      </w:r>
      <w:r w:rsidR="00D81404">
        <w:t xml:space="preserve"> Muscle space is the third space we are using in this study to address the length and linear velocity of the muscles.</w:t>
      </w:r>
      <w:r w:rsidR="00E616BF">
        <w:t xml:space="preserve"> </w:t>
      </w:r>
      <w:r w:rsidR="00C23660">
        <w:t xml:space="preserve">It is shown that damping factor of each </w:t>
      </w:r>
      <w:r w:rsidR="00C23660">
        <w:t>joint play a significant role in the convergence of the end effector trajectory to the desired path</w:t>
      </w:r>
      <w:r w:rsidR="00E616BF">
        <w:t xml:space="preserve">. </w:t>
      </w:r>
      <w:r w:rsidR="00C23660">
        <w:t xml:space="preserve">So, an internal force term besides to the task-space feedback was considered in order to control the damping factors </w:t>
      </w:r>
      <w:r w:rsidR="00E616BF">
        <w:t>in joint space [</w:t>
      </w:r>
      <w:r w:rsidR="0051062B">
        <w:t>1</w:t>
      </w:r>
      <w:r w:rsidR="00E616BF">
        <w:t>].</w:t>
      </w:r>
    </w:p>
    <w:p w14:paraId="714B04E4" w14:textId="3ECE90FD" w:rsidR="00101D17" w:rsidRPr="00A42379" w:rsidRDefault="00101D17" w:rsidP="0051786B">
      <w:pPr>
        <w:pStyle w:val="BodyTextIndent"/>
        <w:ind w:firstLine="0"/>
      </w:pPr>
      <w:r>
        <w:t xml:space="preserve">In the next </w:t>
      </w:r>
      <w:r w:rsidR="00D01E03">
        <w:t xml:space="preserve">section, we formulate the kinematics of Muscle-joint space by which we define the relationship between muscle lengths and geometry of links and joints. In the following, we introduce the kinematic of links to calculate the position of end effector in terms of geometry. </w:t>
      </w:r>
      <w:r w:rsidR="005A7BB0">
        <w:t>Secondly</w:t>
      </w:r>
      <w:r w:rsidR="00D01E03">
        <w:t xml:space="preserve">, we consider the modeling of Hill muscle dynamics and </w:t>
      </w:r>
      <w:r w:rsidR="005A7BB0">
        <w:t xml:space="preserve">after calculation of joint </w:t>
      </w:r>
      <w:r w:rsidR="0051786B">
        <w:t>torques</w:t>
      </w:r>
      <w:r w:rsidR="005A7BB0">
        <w:t>. Finally,</w:t>
      </w:r>
      <w:r w:rsidR="00D01E03">
        <w:t xml:space="preserve"> we </w:t>
      </w:r>
      <w:r w:rsidR="005A7BB0">
        <w:t xml:space="preserve">apply the joint </w:t>
      </w:r>
      <w:r w:rsidR="0051786B">
        <w:t>torques</w:t>
      </w:r>
      <w:r w:rsidR="005A7BB0">
        <w:t xml:space="preserve"> to the</w:t>
      </w:r>
      <w:r w:rsidR="00D01E03">
        <w:t xml:space="preserve"> dynamics of the three-link manipulator </w:t>
      </w:r>
      <w:r w:rsidR="005A7BB0">
        <w:t>obtained from</w:t>
      </w:r>
      <w:r w:rsidR="00821A07">
        <w:t xml:space="preserve"> inverse dynamics</w:t>
      </w:r>
      <w:r w:rsidR="005A7BB0">
        <w:t xml:space="preserve"> in order to calculate the joint </w:t>
      </w:r>
      <w:r w:rsidR="0078729A">
        <w:t>states, find, and control the location of manipulator’s end-effector.</w:t>
      </w:r>
      <w:r w:rsidR="005A7BB0">
        <w:t xml:space="preserve"> </w:t>
      </w:r>
    </w:p>
    <w:p w14:paraId="2EA4C806" w14:textId="77777777" w:rsidR="002967B7" w:rsidRDefault="002967B7">
      <w:pPr>
        <w:pStyle w:val="BodyTextIndent"/>
      </w:pPr>
    </w:p>
    <w:p w14:paraId="029A4A20" w14:textId="7C0CF220" w:rsidR="002967B7" w:rsidRDefault="009C0DE6" w:rsidP="009026FC">
      <w:pPr>
        <w:pStyle w:val="NomenclatureClauseTitle"/>
        <w:numPr>
          <w:ilvl w:val="0"/>
          <w:numId w:val="1"/>
        </w:numPr>
      </w:pPr>
      <w:r>
        <w:t>METHODS</w:t>
      </w:r>
    </w:p>
    <w:p w14:paraId="01E44593" w14:textId="413F9F77" w:rsidR="007C7C02" w:rsidRDefault="00CE4060" w:rsidP="0051062B">
      <w:pPr>
        <w:pStyle w:val="BodyTextIndent"/>
      </w:pPr>
      <w:r>
        <w:t>The three-link</w:t>
      </w:r>
      <w:r w:rsidR="00E70C4D">
        <w:t xml:space="preserve"> arm</w:t>
      </w:r>
      <w:r>
        <w:t xml:space="preserve"> manipulator model and equations are exerted </w:t>
      </w:r>
      <w:r w:rsidR="00C15739">
        <w:t>from the combination of method and equations presented in [</w:t>
      </w:r>
      <w:r w:rsidR="0051062B">
        <w:t>1</w:t>
      </w:r>
      <w:r w:rsidR="00C15739">
        <w:t xml:space="preserve">, </w:t>
      </w:r>
      <w:r w:rsidR="0051062B">
        <w:t>2</w:t>
      </w:r>
      <w:r w:rsidR="00C15739">
        <w:t xml:space="preserve">]. </w:t>
      </w:r>
      <w:r w:rsidR="005E0321">
        <w:rPr>
          <w:lang w:bidi="fa-IR"/>
        </w:rPr>
        <w:t>The manipulator used to model the arm is shown in fig.1.</w:t>
      </w:r>
    </w:p>
    <w:p w14:paraId="1D8A42F6" w14:textId="018420D6" w:rsidR="00C15739" w:rsidRDefault="00C15739" w:rsidP="005E0321">
      <w:pPr>
        <w:pStyle w:val="BodyTextIndent"/>
        <w:rPr>
          <w:lang w:bidi="fa-IR"/>
        </w:rPr>
      </w:pPr>
    </w:p>
    <w:p w14:paraId="44EC54A9" w14:textId="77777777" w:rsidR="00C15739" w:rsidRDefault="00C15739" w:rsidP="005E0321">
      <w:pPr>
        <w:pStyle w:val="BodyTextIndent"/>
        <w:rPr>
          <w:lang w:bidi="fa-IR"/>
        </w:rPr>
      </w:pPr>
    </w:p>
    <w:p w14:paraId="3FCB7777" w14:textId="32070B87" w:rsidR="007C7C02" w:rsidRDefault="00B90249" w:rsidP="00B90249">
      <w:pPr>
        <w:pStyle w:val="BodyTextIndent"/>
        <w:rPr>
          <w:lang w:bidi="fa-IR"/>
        </w:rPr>
      </w:pPr>
      <w:r>
        <w:rPr>
          <w:noProof/>
        </w:rPr>
        <w:lastRenderedPageBreak/>
        <w:drawing>
          <wp:inline distT="0" distB="0" distL="0" distR="0" wp14:anchorId="270689CE" wp14:editId="3D1B827B">
            <wp:extent cx="3117669" cy="3204845"/>
            <wp:effectExtent l="19050" t="19050" r="26035" b="146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rotWithShape="1">
                    <a:blip r:embed="rId9">
                      <a:extLst>
                        <a:ext uri="{28A0092B-C50C-407E-A947-70E740481C1C}">
                          <a14:useLocalDpi xmlns:a14="http://schemas.microsoft.com/office/drawing/2010/main" val="0"/>
                        </a:ext>
                      </a:extLst>
                    </a:blip>
                    <a:srcRect r="4275"/>
                    <a:stretch/>
                  </pic:blipFill>
                  <pic:spPr bwMode="auto">
                    <a:xfrm>
                      <a:off x="0" y="0"/>
                      <a:ext cx="3117669" cy="3204845"/>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435AF2E" w14:textId="27BD2909" w:rsidR="002F60F8" w:rsidRPr="002F60F8" w:rsidRDefault="002F60F8" w:rsidP="002F60F8">
      <w:pPr>
        <w:pStyle w:val="BodyTextIndent"/>
        <w:jc w:val="center"/>
        <w:rPr>
          <w:sz w:val="18"/>
          <w:szCs w:val="18"/>
          <w:lang w:bidi="fa-IR"/>
        </w:rPr>
      </w:pPr>
      <w:r w:rsidRPr="002F60F8">
        <w:rPr>
          <w:sz w:val="18"/>
          <w:szCs w:val="18"/>
          <w:lang w:bidi="fa-IR"/>
        </w:rPr>
        <w:t>Figure 1. Three-link manipulator model representing arm.</w:t>
      </w:r>
    </w:p>
    <w:p w14:paraId="70D97120" w14:textId="77777777" w:rsidR="007C7C02" w:rsidRDefault="007C7C02" w:rsidP="005E0321">
      <w:pPr>
        <w:pStyle w:val="BodyTextIndent"/>
        <w:rPr>
          <w:lang w:bidi="fa-IR"/>
        </w:rPr>
      </w:pPr>
    </w:p>
    <w:p w14:paraId="13EBE690" w14:textId="171BD4C0" w:rsidR="00101D17" w:rsidRDefault="005E0321" w:rsidP="005E0321">
      <w:pPr>
        <w:pStyle w:val="BodyTextIndent"/>
        <w:rPr>
          <w:lang w:bidi="fa-IR"/>
        </w:rPr>
      </w:pPr>
      <w:r>
        <w:rPr>
          <w:lang w:bidi="fa-IR"/>
        </w:rPr>
        <w:t xml:space="preserve"> In first </w:t>
      </w:r>
      <w:r w:rsidR="002F60F8">
        <w:rPr>
          <w:lang w:bidi="fa-IR"/>
        </w:rPr>
        <w:t>step,</w:t>
      </w:r>
      <w:r>
        <w:rPr>
          <w:lang w:bidi="fa-IR"/>
        </w:rPr>
        <w:t xml:space="preserve"> we need define the kinematics of muscle and joints. </w:t>
      </w:r>
      <w:r w:rsidR="002F60F8">
        <w:rPr>
          <w:lang w:bidi="fa-IR"/>
        </w:rPr>
        <w:t>Kinematics</w:t>
      </w:r>
      <w:r w:rsidR="00D81404">
        <w:rPr>
          <w:lang w:bidi="fa-IR"/>
        </w:rPr>
        <w:t xml:space="preserve"> between muscle space and joint space is expressed in the following equation: </w:t>
      </w:r>
    </w:p>
    <w:p w14:paraId="424600B9" w14:textId="77777777" w:rsidR="00A55D8C" w:rsidRDefault="00A55D8C" w:rsidP="002967B7">
      <w:pPr>
        <w:pStyle w:val="BodyTextIndent"/>
        <w:rPr>
          <w:lang w:bidi="fa-IR"/>
        </w:rPr>
      </w:pPr>
    </w:p>
    <w:p w14:paraId="05BE87B8" w14:textId="2173ECDE" w:rsidR="00D81404" w:rsidRDefault="00177969" w:rsidP="00AE198F">
      <w:pPr>
        <w:pStyle w:val="BodyTextIndent"/>
        <w:ind w:firstLine="0"/>
        <w:jc w:val="right"/>
        <w:rPr>
          <w:lang w:bidi="fa-IR"/>
        </w:rPr>
      </w:pPr>
      <w:r w:rsidRPr="00A55D8C">
        <w:rPr>
          <w:position w:val="-104"/>
          <w:lang w:bidi="fa-IR"/>
        </w:rPr>
        <w:object w:dxaOrig="4840" w:dyaOrig="2200" w14:anchorId="2E5001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5.25pt;height:108pt" o:ole="">
            <v:imagedata r:id="rId10" o:title=""/>
          </v:shape>
          <o:OLEObject Type="Embed" ProgID="Equation.DSMT4" ShapeID="_x0000_i1025" DrawAspect="Content" ObjectID="_1628579810" r:id="rId11"/>
        </w:object>
      </w:r>
      <w:r w:rsidR="00AE198F">
        <w:rPr>
          <w:lang w:bidi="fa-IR"/>
        </w:rPr>
        <w:t xml:space="preserve"> (1)</w:t>
      </w:r>
    </w:p>
    <w:p w14:paraId="28046A0A" w14:textId="77777777" w:rsidR="00AE198F" w:rsidRDefault="00AE198F" w:rsidP="005F7A5D">
      <w:pPr>
        <w:pStyle w:val="BodyTextIndent"/>
        <w:ind w:firstLine="0"/>
        <w:rPr>
          <w:lang w:bidi="fa-IR"/>
        </w:rPr>
      </w:pPr>
    </w:p>
    <w:p w14:paraId="6609DF70" w14:textId="322A9E37" w:rsidR="00A55D8C" w:rsidRDefault="00A55D8C" w:rsidP="00C81516">
      <w:pPr>
        <w:pStyle w:val="BodyTextIndent"/>
        <w:ind w:firstLine="0"/>
        <w:rPr>
          <w:lang w:bidi="fa-IR"/>
        </w:rPr>
      </w:pPr>
      <w:r>
        <w:rPr>
          <w:lang w:bidi="fa-IR"/>
        </w:rPr>
        <w:t xml:space="preserve">Here, </w:t>
      </w:r>
      <w:r w:rsidR="005F7A5D" w:rsidRPr="005F7A5D">
        <w:rPr>
          <w:position w:val="-6"/>
          <w:lang w:bidi="fa-IR"/>
        </w:rPr>
        <w:object w:dxaOrig="620" w:dyaOrig="320" w14:anchorId="068DCDCF">
          <v:shape id="_x0000_i1026" type="#_x0000_t75" style="width:28.5pt;height:14.25pt" o:ole="">
            <v:imagedata r:id="rId12" o:title=""/>
          </v:shape>
          <o:OLEObject Type="Embed" ProgID="Equation.DSMT4" ShapeID="_x0000_i1026" DrawAspect="Content" ObjectID="_1628579811" r:id="rId13"/>
        </w:object>
      </w:r>
      <w:r>
        <w:rPr>
          <w:lang w:bidi="fa-IR"/>
        </w:rPr>
        <w:t xml:space="preserve">is the length vector representing length of all muscles, </w:t>
      </w:r>
      <w:r w:rsidRPr="00A55D8C">
        <w:rPr>
          <w:position w:val="-12"/>
          <w:lang w:bidi="fa-IR"/>
        </w:rPr>
        <w:object w:dxaOrig="999" w:dyaOrig="360" w14:anchorId="782930A0">
          <v:shape id="_x0000_i1027" type="#_x0000_t75" style="width:50.25pt;height:21.75pt" o:ole="">
            <v:imagedata r:id="rId14" o:title=""/>
          </v:shape>
          <o:OLEObject Type="Embed" ProgID="Equation.DSMT4" ShapeID="_x0000_i1027" DrawAspect="Content" ObjectID="_1628579812" r:id="rId15"/>
        </w:object>
      </w:r>
      <w:r>
        <w:rPr>
          <w:lang w:bidi="fa-IR"/>
        </w:rPr>
        <w:t xml:space="preserve"> is the angle of all three joints. </w:t>
      </w:r>
      <w:r w:rsidRPr="00A55D8C">
        <w:rPr>
          <w:position w:val="-12"/>
          <w:lang w:bidi="fa-IR"/>
        </w:rPr>
        <w:object w:dxaOrig="360" w:dyaOrig="360" w14:anchorId="36D914DC">
          <v:shape id="_x0000_i1028" type="#_x0000_t75" style="width:21.75pt;height:21.75pt" o:ole="">
            <v:imagedata r:id="rId16" o:title=""/>
          </v:shape>
          <o:OLEObject Type="Embed" ProgID="Equation.DSMT4" ShapeID="_x0000_i1028" DrawAspect="Content" ObjectID="_1628579813" r:id="rId17"/>
        </w:object>
      </w:r>
      <w:r>
        <w:rPr>
          <w:lang w:bidi="fa-IR"/>
        </w:rPr>
        <w:t xml:space="preserve">and </w:t>
      </w:r>
      <w:r w:rsidR="00BD7963" w:rsidRPr="00BD7963">
        <w:rPr>
          <w:position w:val="-12"/>
          <w:lang w:bidi="fa-IR"/>
        </w:rPr>
        <w:object w:dxaOrig="380" w:dyaOrig="360" w14:anchorId="7B457A06">
          <v:shape id="_x0000_i1029" type="#_x0000_t75" style="width:21.75pt;height:21.75pt" o:ole="">
            <v:imagedata r:id="rId18" o:title=""/>
          </v:shape>
          <o:OLEObject Type="Embed" ProgID="Equation.DSMT4" ShapeID="_x0000_i1029" DrawAspect="Content" ObjectID="_1628579814" r:id="rId19"/>
        </w:object>
      </w:r>
      <w:r>
        <w:rPr>
          <w:lang w:bidi="fa-IR"/>
        </w:rPr>
        <w:t xml:space="preserve"> </w:t>
      </w:r>
      <w:r w:rsidR="00BD7963">
        <w:rPr>
          <w:lang w:bidi="fa-IR"/>
        </w:rPr>
        <w:t>are positions at them muscles connect to the bones. Taking derivative of eq. (1) leads to eq. (2).</w:t>
      </w:r>
    </w:p>
    <w:p w14:paraId="7F854196" w14:textId="77777777" w:rsidR="00BD7963" w:rsidRDefault="00BD7963" w:rsidP="00C81516">
      <w:pPr>
        <w:pStyle w:val="BodyTextIndent"/>
        <w:ind w:firstLine="0"/>
        <w:rPr>
          <w:lang w:bidi="fa-IR"/>
        </w:rPr>
      </w:pPr>
    </w:p>
    <w:p w14:paraId="21FBB705" w14:textId="5B2A69D6" w:rsidR="00BD7963" w:rsidRDefault="00AC422A" w:rsidP="00524CB3">
      <w:pPr>
        <w:pStyle w:val="BodyTextIndent"/>
        <w:ind w:firstLine="0"/>
        <w:jc w:val="left"/>
        <w:rPr>
          <w:lang w:bidi="fa-IR"/>
        </w:rPr>
      </w:pPr>
      <w:r w:rsidRPr="00BD7963">
        <w:rPr>
          <w:position w:val="-10"/>
          <w:lang w:bidi="fa-IR"/>
        </w:rPr>
        <w:object w:dxaOrig="999" w:dyaOrig="380" w14:anchorId="55780403">
          <v:shape id="_x0000_i1030" type="#_x0000_t75" style="width:50.25pt;height:21.75pt" o:ole="">
            <v:imagedata r:id="rId20" o:title=""/>
          </v:shape>
          <o:OLEObject Type="Embed" ProgID="Equation.DSMT4" ShapeID="_x0000_i1030" DrawAspect="Content" ObjectID="_1628579815" r:id="rId21"/>
        </w:object>
      </w:r>
      <w:r w:rsidR="00AE198F">
        <w:rPr>
          <w:lang w:bidi="fa-IR"/>
        </w:rPr>
        <w:t xml:space="preserve">                  </w:t>
      </w:r>
      <w:r w:rsidR="00524CB3">
        <w:rPr>
          <w:lang w:bidi="fa-IR"/>
        </w:rPr>
        <w:t xml:space="preserve">                  </w:t>
      </w:r>
      <w:r w:rsidR="00AE198F">
        <w:rPr>
          <w:lang w:bidi="fa-IR"/>
        </w:rPr>
        <w:t xml:space="preserve">          </w:t>
      </w:r>
      <w:r w:rsidR="00524CB3">
        <w:rPr>
          <w:lang w:bidi="fa-IR"/>
        </w:rPr>
        <w:t xml:space="preserve">       </w:t>
      </w:r>
      <w:r w:rsidR="00AE198F">
        <w:rPr>
          <w:lang w:bidi="fa-IR"/>
        </w:rPr>
        <w:t xml:space="preserve">        (2)</w:t>
      </w:r>
    </w:p>
    <w:p w14:paraId="3E515BD4" w14:textId="0EF49E86" w:rsidR="00BD7963" w:rsidRDefault="00AC422A" w:rsidP="00C81516">
      <w:pPr>
        <w:pStyle w:val="BodyTextIndent"/>
        <w:ind w:firstLine="0"/>
        <w:rPr>
          <w:lang w:bidi="fa-IR"/>
        </w:rPr>
      </w:pPr>
      <w:r w:rsidRPr="00BD7963">
        <w:rPr>
          <w:position w:val="-6"/>
          <w:lang w:bidi="fa-IR"/>
        </w:rPr>
        <w:object w:dxaOrig="620" w:dyaOrig="340" w14:anchorId="5AAF0C13">
          <v:shape id="_x0000_i1031" type="#_x0000_t75" style="width:28.5pt;height:14.25pt" o:ole="">
            <v:imagedata r:id="rId22" o:title=""/>
          </v:shape>
          <o:OLEObject Type="Embed" ProgID="Equation.DSMT4" ShapeID="_x0000_i1031" DrawAspect="Content" ObjectID="_1628579816" r:id="rId23"/>
        </w:object>
      </w:r>
      <w:r w:rsidR="00BD7963">
        <w:rPr>
          <w:lang w:bidi="fa-IR"/>
        </w:rPr>
        <w:t xml:space="preserve">is </w:t>
      </w:r>
      <w:r w:rsidR="005F7A5D">
        <w:rPr>
          <w:lang w:bidi="fa-IR"/>
        </w:rPr>
        <w:t xml:space="preserve">the vector of linear velocity (contractile) of the muscles while </w:t>
      </w:r>
      <w:r w:rsidRPr="005F7A5D">
        <w:rPr>
          <w:position w:val="-6"/>
          <w:lang w:bidi="fa-IR"/>
        </w:rPr>
        <w:object w:dxaOrig="680" w:dyaOrig="320" w14:anchorId="25ACA820">
          <v:shape id="_x0000_i1032" type="#_x0000_t75" style="width:36pt;height:14.25pt" o:ole="">
            <v:imagedata r:id="rId24" o:title=""/>
          </v:shape>
          <o:OLEObject Type="Embed" ProgID="Equation.DSMT4" ShapeID="_x0000_i1032" DrawAspect="Content" ObjectID="_1628579817" r:id="rId25"/>
        </w:object>
      </w:r>
      <w:r w:rsidR="005F7A5D">
        <w:rPr>
          <w:lang w:bidi="fa-IR"/>
        </w:rPr>
        <w:t xml:space="preserve">is the vector of angular velocity of the joints. </w:t>
      </w:r>
      <w:r w:rsidRPr="005F7A5D">
        <w:rPr>
          <w:position w:val="-10"/>
          <w:lang w:bidi="fa-IR"/>
        </w:rPr>
        <w:object w:dxaOrig="1180" w:dyaOrig="360" w14:anchorId="6C73CF01">
          <v:shape id="_x0000_i1033" type="#_x0000_t75" style="width:57.75pt;height:21.75pt" o:ole="">
            <v:imagedata r:id="rId26" o:title=""/>
          </v:shape>
          <o:OLEObject Type="Embed" ProgID="Equation.DSMT4" ShapeID="_x0000_i1033" DrawAspect="Content" ObjectID="_1628579818" r:id="rId27"/>
        </w:object>
      </w:r>
      <w:r w:rsidR="00AE198F">
        <w:rPr>
          <w:lang w:bidi="fa-IR"/>
        </w:rPr>
        <w:t xml:space="preserve"> is the Jacobian matrix from the joint space to the muscle space. </w:t>
      </w:r>
    </w:p>
    <w:p w14:paraId="59722550" w14:textId="3251ABA9" w:rsidR="00AE198F" w:rsidRDefault="00AE198F" w:rsidP="005F7A5D">
      <w:pPr>
        <w:pStyle w:val="BodyTextIndent"/>
        <w:ind w:firstLine="0"/>
        <w:jc w:val="left"/>
        <w:rPr>
          <w:lang w:bidi="fa-IR"/>
        </w:rPr>
      </w:pPr>
    </w:p>
    <w:p w14:paraId="02334F89" w14:textId="0C93E4F1" w:rsidR="00AE198F" w:rsidRDefault="00E51107" w:rsidP="0035354E">
      <w:pPr>
        <w:pStyle w:val="BodyTextIndent"/>
        <w:ind w:firstLine="0"/>
        <w:jc w:val="center"/>
        <w:rPr>
          <w:lang w:bidi="fa-IR"/>
        </w:rPr>
      </w:pPr>
      <w:r w:rsidRPr="00E51107">
        <w:rPr>
          <w:position w:val="-50"/>
          <w:lang w:bidi="fa-IR"/>
        </w:rPr>
        <w:object w:dxaOrig="3580" w:dyaOrig="1160" w14:anchorId="54C321F5">
          <v:shape id="_x0000_i1034" type="#_x0000_t75" style="width:180.75pt;height:57.75pt" o:ole="">
            <v:imagedata r:id="rId28" o:title=""/>
          </v:shape>
          <o:OLEObject Type="Embed" ProgID="Equation.DSMT4" ShapeID="_x0000_i1034" DrawAspect="Content" ObjectID="_1628579819" r:id="rId29"/>
        </w:object>
      </w:r>
    </w:p>
    <w:p w14:paraId="2B3C8232" w14:textId="4E37A314" w:rsidR="00AE198F" w:rsidRDefault="001C1876" w:rsidP="005F7A5D">
      <w:pPr>
        <w:pStyle w:val="BodyTextIndent"/>
        <w:ind w:firstLine="0"/>
        <w:jc w:val="left"/>
        <w:rPr>
          <w:lang w:bidi="fa-IR"/>
        </w:rPr>
      </w:pPr>
      <w:r w:rsidRPr="007A55E4">
        <w:rPr>
          <w:position w:val="-30"/>
          <w:lang w:bidi="fa-IR"/>
        </w:rPr>
        <w:object w:dxaOrig="2940" w:dyaOrig="680" w14:anchorId="4602B3D5">
          <v:shape id="_x0000_i1035" type="#_x0000_t75" style="width:2in;height:36pt" o:ole="">
            <v:imagedata r:id="rId30" o:title=""/>
          </v:shape>
          <o:OLEObject Type="Embed" ProgID="Equation.DSMT4" ShapeID="_x0000_i1035" DrawAspect="Content" ObjectID="_1628579820" r:id="rId31"/>
        </w:object>
      </w:r>
      <w:r w:rsidR="00E51107">
        <w:rPr>
          <w:lang w:bidi="fa-IR"/>
        </w:rPr>
        <w:t xml:space="preserve"> </w:t>
      </w:r>
    </w:p>
    <w:p w14:paraId="65F40C80" w14:textId="77777777" w:rsidR="00A027F5" w:rsidRDefault="00A027F5" w:rsidP="005F7A5D">
      <w:pPr>
        <w:pStyle w:val="BodyTextIndent"/>
        <w:ind w:firstLine="0"/>
        <w:jc w:val="left"/>
        <w:rPr>
          <w:lang w:bidi="fa-IR"/>
        </w:rPr>
      </w:pPr>
    </w:p>
    <w:p w14:paraId="3270DA98" w14:textId="50B05107" w:rsidR="00A027F5" w:rsidRDefault="001C1876" w:rsidP="00A027F5">
      <w:pPr>
        <w:pStyle w:val="BodyTextIndent"/>
        <w:ind w:firstLine="0"/>
        <w:jc w:val="left"/>
        <w:rPr>
          <w:lang w:bidi="fa-IR"/>
        </w:rPr>
      </w:pPr>
      <w:r w:rsidRPr="007A55E4">
        <w:rPr>
          <w:position w:val="-30"/>
          <w:lang w:bidi="fa-IR"/>
        </w:rPr>
        <w:object w:dxaOrig="3060" w:dyaOrig="680" w14:anchorId="3E8FEC81">
          <v:shape id="_x0000_i1036" type="#_x0000_t75" style="width:150.75pt;height:36pt" o:ole="">
            <v:imagedata r:id="rId32" o:title=""/>
          </v:shape>
          <o:OLEObject Type="Embed" ProgID="Equation.DSMT4" ShapeID="_x0000_i1036" DrawAspect="Content" ObjectID="_1628579821" r:id="rId33"/>
        </w:object>
      </w:r>
      <w:r w:rsidR="00A027F5">
        <w:rPr>
          <w:lang w:bidi="fa-IR"/>
        </w:rPr>
        <w:t xml:space="preserve"> </w:t>
      </w:r>
    </w:p>
    <w:p w14:paraId="3BED1080" w14:textId="5AA53A15" w:rsidR="00AE198F" w:rsidRDefault="00AE198F" w:rsidP="005F7A5D">
      <w:pPr>
        <w:pStyle w:val="BodyTextIndent"/>
        <w:ind w:firstLine="0"/>
        <w:jc w:val="left"/>
        <w:rPr>
          <w:lang w:bidi="fa-IR"/>
        </w:rPr>
      </w:pPr>
    </w:p>
    <w:p w14:paraId="40A3781A" w14:textId="4A6BD71F" w:rsidR="00A027F5" w:rsidRDefault="0035354E" w:rsidP="00A027F5">
      <w:pPr>
        <w:pStyle w:val="BodyTextIndent"/>
        <w:ind w:firstLine="0"/>
        <w:jc w:val="left"/>
        <w:rPr>
          <w:lang w:bidi="fa-IR"/>
        </w:rPr>
      </w:pPr>
      <w:r w:rsidRPr="007A55E4">
        <w:rPr>
          <w:position w:val="-30"/>
          <w:lang w:bidi="fa-IR"/>
        </w:rPr>
        <w:object w:dxaOrig="3060" w:dyaOrig="680" w14:anchorId="04300103">
          <v:shape id="_x0000_i1037" type="#_x0000_t75" style="width:150.75pt;height:36pt" o:ole="">
            <v:imagedata r:id="rId34" o:title=""/>
          </v:shape>
          <o:OLEObject Type="Embed" ProgID="Equation.DSMT4" ShapeID="_x0000_i1037" DrawAspect="Content" ObjectID="_1628579822" r:id="rId35"/>
        </w:object>
      </w:r>
      <w:r w:rsidR="00A027F5">
        <w:rPr>
          <w:lang w:bidi="fa-IR"/>
        </w:rPr>
        <w:t xml:space="preserve"> </w:t>
      </w:r>
    </w:p>
    <w:p w14:paraId="2D65329E" w14:textId="475CCDFF" w:rsidR="00AE198F" w:rsidRDefault="00AE198F" w:rsidP="005F7A5D">
      <w:pPr>
        <w:pStyle w:val="BodyTextIndent"/>
        <w:ind w:firstLine="0"/>
        <w:jc w:val="left"/>
        <w:rPr>
          <w:lang w:bidi="fa-IR"/>
        </w:rPr>
      </w:pPr>
    </w:p>
    <w:p w14:paraId="4E578115" w14:textId="0E8B65F0" w:rsidR="001C1876" w:rsidRDefault="001C1876" w:rsidP="005F7A5D">
      <w:pPr>
        <w:pStyle w:val="BodyTextIndent"/>
        <w:ind w:firstLine="0"/>
        <w:jc w:val="left"/>
        <w:rPr>
          <w:lang w:bidi="fa-IR"/>
        </w:rPr>
      </w:pPr>
      <w:r w:rsidRPr="007A55E4">
        <w:rPr>
          <w:position w:val="-30"/>
          <w:lang w:bidi="fa-IR"/>
        </w:rPr>
        <w:object w:dxaOrig="3100" w:dyaOrig="680" w14:anchorId="4C75E67B">
          <v:shape id="_x0000_i1038" type="#_x0000_t75" style="width:158.25pt;height:36pt" o:ole="">
            <v:imagedata r:id="rId36" o:title=""/>
          </v:shape>
          <o:OLEObject Type="Embed" ProgID="Equation.DSMT4" ShapeID="_x0000_i1038" DrawAspect="Content" ObjectID="_1628579823" r:id="rId37"/>
        </w:object>
      </w:r>
    </w:p>
    <w:p w14:paraId="14D2670E" w14:textId="267D3846" w:rsidR="0035354E" w:rsidRDefault="0035354E" w:rsidP="005F7A5D">
      <w:pPr>
        <w:pStyle w:val="BodyTextIndent"/>
        <w:ind w:firstLine="0"/>
        <w:jc w:val="left"/>
        <w:rPr>
          <w:lang w:bidi="fa-IR"/>
        </w:rPr>
      </w:pPr>
    </w:p>
    <w:p w14:paraId="2CE49652" w14:textId="73B1C632" w:rsidR="0035354E" w:rsidRDefault="0035354E" w:rsidP="005F7A5D">
      <w:pPr>
        <w:pStyle w:val="BodyTextIndent"/>
        <w:ind w:firstLine="0"/>
        <w:jc w:val="left"/>
        <w:rPr>
          <w:lang w:bidi="fa-IR"/>
        </w:rPr>
      </w:pPr>
      <w:r w:rsidRPr="007A55E4">
        <w:rPr>
          <w:position w:val="-30"/>
          <w:lang w:bidi="fa-IR"/>
        </w:rPr>
        <w:object w:dxaOrig="3060" w:dyaOrig="680" w14:anchorId="517A6D0F">
          <v:shape id="_x0000_i1039" type="#_x0000_t75" style="width:150.75pt;height:36pt" o:ole="">
            <v:imagedata r:id="rId38" o:title=""/>
          </v:shape>
          <o:OLEObject Type="Embed" ProgID="Equation.DSMT4" ShapeID="_x0000_i1039" DrawAspect="Content" ObjectID="_1628579824" r:id="rId39"/>
        </w:object>
      </w:r>
    </w:p>
    <w:p w14:paraId="060D6A59" w14:textId="77777777" w:rsidR="0035354E" w:rsidRDefault="0035354E" w:rsidP="005F7A5D">
      <w:pPr>
        <w:pStyle w:val="BodyTextIndent"/>
        <w:ind w:firstLine="0"/>
        <w:jc w:val="left"/>
        <w:rPr>
          <w:lang w:bidi="fa-IR"/>
        </w:rPr>
      </w:pPr>
    </w:p>
    <w:p w14:paraId="5FEE0CC8" w14:textId="72E9F90C" w:rsidR="0035354E" w:rsidRDefault="0035354E" w:rsidP="005F7A5D">
      <w:pPr>
        <w:pStyle w:val="BodyTextIndent"/>
        <w:ind w:firstLine="0"/>
        <w:jc w:val="left"/>
        <w:rPr>
          <w:lang w:bidi="fa-IR"/>
        </w:rPr>
      </w:pPr>
      <w:r w:rsidRPr="007A55E4">
        <w:rPr>
          <w:position w:val="-30"/>
          <w:lang w:bidi="fa-IR"/>
        </w:rPr>
        <w:object w:dxaOrig="3080" w:dyaOrig="680" w14:anchorId="3A18EA91">
          <v:shape id="_x0000_i1040" type="#_x0000_t75" style="width:151.5pt;height:36pt" o:ole="">
            <v:imagedata r:id="rId40" o:title=""/>
          </v:shape>
          <o:OLEObject Type="Embed" ProgID="Equation.DSMT4" ShapeID="_x0000_i1040" DrawAspect="Content" ObjectID="_1628579825" r:id="rId41"/>
        </w:object>
      </w:r>
      <w:r>
        <w:rPr>
          <w:lang w:bidi="fa-IR"/>
        </w:rPr>
        <w:t xml:space="preserve">                          (3)</w:t>
      </w:r>
    </w:p>
    <w:p w14:paraId="1039464C" w14:textId="549AFC44" w:rsidR="0035354E" w:rsidRDefault="0035354E" w:rsidP="005F7A5D">
      <w:pPr>
        <w:pStyle w:val="BodyTextIndent"/>
        <w:ind w:firstLine="0"/>
        <w:jc w:val="left"/>
        <w:rPr>
          <w:lang w:bidi="fa-IR"/>
        </w:rPr>
      </w:pPr>
    </w:p>
    <w:p w14:paraId="58CC8F33" w14:textId="13320E2D" w:rsidR="0035354E" w:rsidRDefault="00D456BD" w:rsidP="00C81516">
      <w:pPr>
        <w:pStyle w:val="BodyTextIndent"/>
        <w:ind w:firstLine="0"/>
        <w:rPr>
          <w:lang w:bidi="fa-IR"/>
        </w:rPr>
      </w:pPr>
      <w:r>
        <w:rPr>
          <w:lang w:bidi="fa-IR"/>
        </w:rPr>
        <w:t xml:space="preserve">In next step we need to find joint torques form the muscle forces. The relation can be expressed by means of virtual work principal. </w:t>
      </w:r>
    </w:p>
    <w:p w14:paraId="02568907" w14:textId="08E3BA85" w:rsidR="00D456BD" w:rsidRDefault="00D456BD" w:rsidP="00C81516">
      <w:pPr>
        <w:pStyle w:val="BodyTextIndent"/>
        <w:ind w:firstLine="0"/>
        <w:rPr>
          <w:lang w:bidi="fa-IR"/>
        </w:rPr>
      </w:pPr>
    </w:p>
    <w:p w14:paraId="597C0A92" w14:textId="0CC41112" w:rsidR="00D456BD" w:rsidRDefault="00D456BD" w:rsidP="00C81516">
      <w:pPr>
        <w:pStyle w:val="BodyTextIndent"/>
        <w:ind w:firstLine="0"/>
        <w:rPr>
          <w:lang w:bidi="fa-IR"/>
        </w:rPr>
      </w:pPr>
      <w:r w:rsidRPr="00D456BD">
        <w:rPr>
          <w:position w:val="-6"/>
          <w:lang w:bidi="fa-IR"/>
        </w:rPr>
        <w:object w:dxaOrig="780" w:dyaOrig="279" w14:anchorId="2014A3BC">
          <v:shape id="_x0000_i1041" type="#_x0000_t75" style="width:36pt;height:14.25pt" o:ole="">
            <v:imagedata r:id="rId42" o:title=""/>
          </v:shape>
          <o:OLEObject Type="Embed" ProgID="Equation.DSMT4" ShapeID="_x0000_i1041" DrawAspect="Content" ObjectID="_1628579826" r:id="rId43"/>
        </w:object>
      </w:r>
      <w:r>
        <w:rPr>
          <w:lang w:bidi="fa-IR"/>
        </w:rPr>
        <w:t xml:space="preserve">                                                  </w:t>
      </w:r>
      <w:r w:rsidR="00524CB3">
        <w:rPr>
          <w:lang w:bidi="fa-IR"/>
        </w:rPr>
        <w:t xml:space="preserve">           </w:t>
      </w:r>
      <w:r>
        <w:rPr>
          <w:lang w:bidi="fa-IR"/>
        </w:rPr>
        <w:t xml:space="preserve">           (4)</w:t>
      </w:r>
    </w:p>
    <w:p w14:paraId="3AB79C9D" w14:textId="77777777" w:rsidR="00C81516" w:rsidRDefault="00C81516" w:rsidP="00C81516">
      <w:pPr>
        <w:pStyle w:val="BodyTextIndent"/>
        <w:ind w:firstLine="0"/>
        <w:rPr>
          <w:lang w:bidi="fa-IR"/>
        </w:rPr>
      </w:pPr>
    </w:p>
    <w:p w14:paraId="288E5F4F" w14:textId="27A70317" w:rsidR="00D456BD" w:rsidRDefault="00C81516" w:rsidP="00C81516">
      <w:pPr>
        <w:pStyle w:val="BodyTextIndent"/>
        <w:ind w:firstLine="0"/>
        <w:rPr>
          <w:lang w:bidi="fa-IR"/>
        </w:rPr>
      </w:pPr>
      <w:r w:rsidRPr="00D456BD">
        <w:rPr>
          <w:position w:val="-4"/>
          <w:lang w:bidi="fa-IR"/>
        </w:rPr>
        <w:object w:dxaOrig="720" w:dyaOrig="300" w14:anchorId="5FD2FF6F">
          <v:shape id="_x0000_i1042" type="#_x0000_t75" style="width:36pt;height:14.25pt" o:ole="">
            <v:imagedata r:id="rId44" o:title=""/>
          </v:shape>
          <o:OLEObject Type="Embed" ProgID="Equation.DSMT4" ShapeID="_x0000_i1042" DrawAspect="Content" ObjectID="_1628579827" r:id="rId45"/>
        </w:object>
      </w:r>
      <w:r w:rsidR="00D456BD">
        <w:rPr>
          <w:lang w:bidi="fa-IR"/>
        </w:rPr>
        <w:t xml:space="preserve"> </w:t>
      </w:r>
      <w:r>
        <w:rPr>
          <w:lang w:bidi="fa-IR"/>
        </w:rPr>
        <w:t xml:space="preserve">is the vector of muscle forces, </w:t>
      </w:r>
      <w:r w:rsidR="008123DA" w:rsidRPr="00D456BD">
        <w:rPr>
          <w:position w:val="-6"/>
          <w:lang w:bidi="fa-IR"/>
        </w:rPr>
        <w:object w:dxaOrig="660" w:dyaOrig="320" w14:anchorId="31B9E4BE">
          <v:shape id="_x0000_i1043" type="#_x0000_t75" style="width:36pt;height:14.25pt" o:ole="">
            <v:imagedata r:id="rId46" o:title=""/>
          </v:shape>
          <o:OLEObject Type="Embed" ProgID="Equation.DSMT4" ShapeID="_x0000_i1043" DrawAspect="Content" ObjectID="_1628579828" r:id="rId47"/>
        </w:object>
      </w:r>
      <w:r>
        <w:rPr>
          <w:lang w:bidi="fa-IR"/>
        </w:rPr>
        <w:t xml:space="preserve">is the vector of joint torques and </w:t>
      </w:r>
      <w:r w:rsidR="008123DA" w:rsidRPr="00C81516">
        <w:rPr>
          <w:position w:val="-10"/>
          <w:lang w:bidi="fa-IR"/>
        </w:rPr>
        <w:object w:dxaOrig="1740" w:dyaOrig="360" w14:anchorId="4B6D4327">
          <v:shape id="_x0000_i1044" type="#_x0000_t75" style="width:86.25pt;height:21.75pt" o:ole="">
            <v:imagedata r:id="rId48" o:title=""/>
          </v:shape>
          <o:OLEObject Type="Embed" ProgID="Equation.DSMT4" ShapeID="_x0000_i1044" DrawAspect="Content" ObjectID="_1628579829" r:id="rId49"/>
        </w:object>
      </w:r>
      <w:r>
        <w:rPr>
          <w:lang w:bidi="fa-IR"/>
        </w:rPr>
        <w:t xml:space="preserve"> which is introduced before in eq. (2)</w:t>
      </w:r>
    </w:p>
    <w:p w14:paraId="4D2E44A0" w14:textId="1E33896F" w:rsidR="00C81516" w:rsidRDefault="00C81516" w:rsidP="00C81516">
      <w:pPr>
        <w:pStyle w:val="BodyTextIndent"/>
        <w:ind w:firstLine="0"/>
        <w:rPr>
          <w:lang w:bidi="fa-IR"/>
        </w:rPr>
      </w:pPr>
      <w:r>
        <w:rPr>
          <w:lang w:bidi="fa-IR"/>
        </w:rPr>
        <w:t xml:space="preserve">The inverse relationship between the joint torque and the muscle </w:t>
      </w:r>
      <w:r w:rsidR="00574C02">
        <w:rPr>
          <w:lang w:bidi="fa-IR"/>
        </w:rPr>
        <w:t>force can be obtained as follows:</w:t>
      </w:r>
    </w:p>
    <w:p w14:paraId="3A2C34CD" w14:textId="77777777" w:rsidR="003E1BD3" w:rsidRDefault="003E1BD3" w:rsidP="00C81516">
      <w:pPr>
        <w:pStyle w:val="BodyTextIndent"/>
        <w:ind w:firstLine="0"/>
        <w:rPr>
          <w:lang w:bidi="fa-IR"/>
        </w:rPr>
      </w:pPr>
    </w:p>
    <w:p w14:paraId="133228F4" w14:textId="74BC1619" w:rsidR="00574C02" w:rsidRDefault="003E1BD3" w:rsidP="00C81516">
      <w:pPr>
        <w:pStyle w:val="BodyTextIndent"/>
        <w:ind w:firstLine="0"/>
        <w:rPr>
          <w:lang w:bidi="fa-IR"/>
        </w:rPr>
      </w:pPr>
      <w:r w:rsidRPr="003E1BD3">
        <w:rPr>
          <w:position w:val="-12"/>
          <w:lang w:bidi="fa-IR"/>
        </w:rPr>
        <w:object w:dxaOrig="2340" w:dyaOrig="380" w14:anchorId="36552D80">
          <v:shape id="_x0000_i1045" type="#_x0000_t75" style="width:115.5pt;height:21.75pt" o:ole="">
            <v:imagedata r:id="rId50" o:title=""/>
          </v:shape>
          <o:OLEObject Type="Embed" ProgID="Equation.DSMT4" ShapeID="_x0000_i1045" DrawAspect="Content" ObjectID="_1628579830" r:id="rId51"/>
        </w:object>
      </w:r>
      <w:r w:rsidR="00574C02">
        <w:rPr>
          <w:lang w:bidi="fa-IR"/>
        </w:rPr>
        <w:t xml:space="preserve"> </w:t>
      </w:r>
      <w:r>
        <w:rPr>
          <w:lang w:bidi="fa-IR"/>
        </w:rPr>
        <w:t xml:space="preserve">                         </w:t>
      </w:r>
      <w:r w:rsidR="00524CB3">
        <w:rPr>
          <w:lang w:bidi="fa-IR"/>
        </w:rPr>
        <w:t xml:space="preserve">      </w:t>
      </w:r>
      <w:r w:rsidR="00F46644">
        <w:rPr>
          <w:lang w:bidi="fa-IR"/>
        </w:rPr>
        <w:t xml:space="preserve"> </w:t>
      </w:r>
      <w:r w:rsidR="00524CB3">
        <w:rPr>
          <w:lang w:bidi="fa-IR"/>
        </w:rPr>
        <w:t xml:space="preserve">     </w:t>
      </w:r>
      <w:r>
        <w:rPr>
          <w:lang w:bidi="fa-IR"/>
        </w:rPr>
        <w:t xml:space="preserve">   (5)</w:t>
      </w:r>
    </w:p>
    <w:p w14:paraId="221183F2" w14:textId="4904EA4B" w:rsidR="003E1BD3" w:rsidRDefault="003E1BD3" w:rsidP="00C81516">
      <w:pPr>
        <w:pStyle w:val="BodyTextIndent"/>
        <w:ind w:firstLine="0"/>
        <w:rPr>
          <w:lang w:bidi="fa-IR"/>
        </w:rPr>
      </w:pPr>
      <w:r>
        <w:rPr>
          <w:lang w:bidi="fa-IR"/>
        </w:rPr>
        <w:t xml:space="preserve">While </w:t>
      </w:r>
      <w:r w:rsidR="008123DA" w:rsidRPr="003E1BD3">
        <w:rPr>
          <w:position w:val="-10"/>
          <w:lang w:bidi="fa-IR"/>
        </w:rPr>
        <w:object w:dxaOrig="2460" w:dyaOrig="360" w14:anchorId="48A10F2D">
          <v:shape id="_x0000_i1046" type="#_x0000_t75" style="width:122.25pt;height:21.75pt" o:ole="">
            <v:imagedata r:id="rId52" o:title=""/>
          </v:shape>
          <o:OLEObject Type="Embed" ProgID="Equation.DSMT4" ShapeID="_x0000_i1046" DrawAspect="Content" ObjectID="_1628579831" r:id="rId53"/>
        </w:object>
      </w:r>
      <w:r>
        <w:rPr>
          <w:lang w:bidi="fa-IR"/>
        </w:rPr>
        <w:t xml:space="preserve"> is pseudoinverse matrix of </w:t>
      </w:r>
      <w:r w:rsidRPr="003E1BD3">
        <w:rPr>
          <w:position w:val="-6"/>
          <w:lang w:bidi="fa-IR"/>
        </w:rPr>
        <w:object w:dxaOrig="279" w:dyaOrig="279" w14:anchorId="708E7356">
          <v:shape id="_x0000_i1047" type="#_x0000_t75" style="width:14.25pt;height:14.25pt" o:ole="">
            <v:imagedata r:id="rId54" o:title=""/>
          </v:shape>
          <o:OLEObject Type="Embed" ProgID="Equation.DSMT4" ShapeID="_x0000_i1047" DrawAspect="Content" ObjectID="_1628579832" r:id="rId55"/>
        </w:object>
      </w:r>
      <w:r>
        <w:rPr>
          <w:lang w:bidi="fa-IR"/>
        </w:rPr>
        <w:t xml:space="preserve">and </w:t>
      </w:r>
      <w:r w:rsidRPr="003E1BD3">
        <w:rPr>
          <w:position w:val="-10"/>
          <w:lang w:bidi="fa-IR"/>
        </w:rPr>
        <w:object w:dxaOrig="1719" w:dyaOrig="360" w14:anchorId="6181457A">
          <v:shape id="_x0000_i1048" type="#_x0000_t75" style="width:86.25pt;height:21.75pt" o:ole="">
            <v:imagedata r:id="rId56" o:title=""/>
          </v:shape>
          <o:OLEObject Type="Embed" ProgID="Equation.DSMT4" ShapeID="_x0000_i1048" DrawAspect="Content" ObjectID="_1628579833" r:id="rId57"/>
        </w:object>
      </w:r>
      <w:r>
        <w:rPr>
          <w:lang w:bidi="fa-IR"/>
        </w:rPr>
        <w:t xml:space="preserve"> means null space of </w:t>
      </w:r>
      <w:r w:rsidR="00524CB3" w:rsidRPr="003E1BD3">
        <w:rPr>
          <w:position w:val="-6"/>
          <w:lang w:bidi="fa-IR"/>
        </w:rPr>
        <w:object w:dxaOrig="380" w:dyaOrig="320" w14:anchorId="539627DB">
          <v:shape id="_x0000_i1049" type="#_x0000_t75" style="width:21.75pt;height:14.25pt" o:ole="">
            <v:imagedata r:id="rId58" o:title=""/>
          </v:shape>
          <o:OLEObject Type="Embed" ProgID="Equation.DSMT4" ShapeID="_x0000_i1049" DrawAspect="Content" ObjectID="_1628579834" r:id="rId59"/>
        </w:object>
      </w:r>
      <w:r w:rsidR="00524CB3">
        <w:rPr>
          <w:lang w:bidi="fa-IR"/>
        </w:rPr>
        <w:t xml:space="preserve">, and </w:t>
      </w:r>
      <w:r w:rsidR="00524CB3" w:rsidRPr="00524CB3">
        <w:rPr>
          <w:position w:val="-12"/>
          <w:lang w:bidi="fa-IR"/>
        </w:rPr>
        <w:object w:dxaOrig="740" w:dyaOrig="380" w14:anchorId="0A97A0B6">
          <v:shape id="_x0000_i1050" type="#_x0000_t75" style="width:36pt;height:21.75pt" o:ole="">
            <v:imagedata r:id="rId60" o:title=""/>
          </v:shape>
          <o:OLEObject Type="Embed" ProgID="Equation.DSMT4" ShapeID="_x0000_i1050" DrawAspect="Content" ObjectID="_1628579835" r:id="rId61"/>
        </w:object>
      </w:r>
      <w:r w:rsidR="00524CB3">
        <w:rPr>
          <w:lang w:bidi="fa-IR"/>
        </w:rPr>
        <w:t xml:space="preserve"> is a voluntary vector that represent the internal force generated by muscles. </w:t>
      </w:r>
    </w:p>
    <w:p w14:paraId="6B127180" w14:textId="44316656" w:rsidR="00524CB3" w:rsidRDefault="00524CB3" w:rsidP="00C81516">
      <w:pPr>
        <w:pStyle w:val="BodyTextIndent"/>
        <w:ind w:firstLine="0"/>
        <w:rPr>
          <w:lang w:bidi="fa-IR"/>
        </w:rPr>
      </w:pPr>
      <w:r>
        <w:rPr>
          <w:lang w:bidi="fa-IR"/>
        </w:rPr>
        <w:t>After expressing the kinematics between muscle space and joint space, we need to obtain the kinematics of the links. The position of end effector can be calculated as following:</w:t>
      </w:r>
    </w:p>
    <w:p w14:paraId="1409F0B7" w14:textId="01DDCC46" w:rsidR="00524CB3" w:rsidRDefault="00524CB3" w:rsidP="00C81516">
      <w:pPr>
        <w:pStyle w:val="BodyTextIndent"/>
        <w:ind w:firstLine="0"/>
        <w:rPr>
          <w:lang w:bidi="fa-IR"/>
        </w:rPr>
      </w:pPr>
    </w:p>
    <w:p w14:paraId="61310093" w14:textId="61983D64" w:rsidR="003C4D5F" w:rsidRDefault="00A10C83" w:rsidP="00C81516">
      <w:pPr>
        <w:pStyle w:val="BodyTextIndent"/>
        <w:ind w:firstLine="0"/>
        <w:rPr>
          <w:lang w:bidi="fa-IR"/>
        </w:rPr>
      </w:pPr>
      <w:r w:rsidRPr="00A10C83">
        <w:rPr>
          <w:position w:val="-32"/>
          <w:sz w:val="18"/>
          <w:szCs w:val="18"/>
          <w:lang w:bidi="fa-IR"/>
        </w:rPr>
        <w:object w:dxaOrig="5539" w:dyaOrig="760" w14:anchorId="2E72A2DE">
          <v:shape id="_x0000_i1051" type="#_x0000_t75" style="width:273.75pt;height:36pt" o:ole="">
            <v:imagedata r:id="rId62" o:title=""/>
          </v:shape>
          <o:OLEObject Type="Embed" ProgID="Equation.DSMT4" ShapeID="_x0000_i1051" DrawAspect="Content" ObjectID="_1628579836" r:id="rId63"/>
        </w:object>
      </w:r>
    </w:p>
    <w:p w14:paraId="250F9171" w14:textId="0B3A544D" w:rsidR="003C4D5F" w:rsidRDefault="003C4D5F" w:rsidP="00C81516">
      <w:pPr>
        <w:pStyle w:val="BodyTextIndent"/>
        <w:ind w:firstLine="0"/>
        <w:rPr>
          <w:lang w:bidi="fa-IR"/>
        </w:rPr>
      </w:pPr>
    </w:p>
    <w:p w14:paraId="778D8BFB" w14:textId="53729795" w:rsidR="003C4D5F" w:rsidRDefault="003C4D5F" w:rsidP="003C4D5F">
      <w:pPr>
        <w:pStyle w:val="BodyTextIndent"/>
        <w:ind w:firstLine="0"/>
        <w:rPr>
          <w:lang w:bidi="fa-IR"/>
        </w:rPr>
      </w:pPr>
      <w:r>
        <w:rPr>
          <w:lang w:bidi="fa-IR"/>
        </w:rPr>
        <w:t>After taking derivative respect to time, we have:</w:t>
      </w:r>
    </w:p>
    <w:p w14:paraId="7660823D" w14:textId="535E472F" w:rsidR="003C4D5F" w:rsidRDefault="003C4D5F" w:rsidP="003C4D5F">
      <w:pPr>
        <w:pStyle w:val="BodyTextIndent"/>
        <w:ind w:firstLine="0"/>
        <w:rPr>
          <w:lang w:bidi="fa-IR"/>
        </w:rPr>
      </w:pPr>
    </w:p>
    <w:p w14:paraId="62DDC7E3" w14:textId="44048FB1" w:rsidR="003C4D5F" w:rsidRDefault="009F3A9A" w:rsidP="003C4D5F">
      <w:pPr>
        <w:pStyle w:val="BodyTextIndent"/>
        <w:ind w:firstLine="0"/>
        <w:rPr>
          <w:lang w:bidi="fa-IR"/>
        </w:rPr>
      </w:pPr>
      <w:r w:rsidRPr="003C4D5F">
        <w:rPr>
          <w:position w:val="-10"/>
          <w:lang w:bidi="fa-IR"/>
        </w:rPr>
        <w:object w:dxaOrig="1040" w:dyaOrig="360" w14:anchorId="2D435367">
          <v:shape id="_x0000_i1052" type="#_x0000_t75" style="width:55.5pt;height:21.75pt" o:ole="">
            <v:imagedata r:id="rId64" o:title=""/>
          </v:shape>
          <o:OLEObject Type="Embed" ProgID="Equation.DSMT4" ShapeID="_x0000_i1052" DrawAspect="Content" ObjectID="_1628579837" r:id="rId65"/>
        </w:object>
      </w:r>
      <w:r w:rsidR="003C4D5F">
        <w:rPr>
          <w:lang w:bidi="fa-IR"/>
        </w:rPr>
        <w:t xml:space="preserve"> </w:t>
      </w:r>
      <w:r w:rsidR="00503CD3">
        <w:rPr>
          <w:lang w:bidi="fa-IR"/>
        </w:rPr>
        <w:t xml:space="preserve">                                                </w:t>
      </w:r>
      <w:r w:rsidR="008123DA">
        <w:rPr>
          <w:lang w:bidi="fa-IR"/>
        </w:rPr>
        <w:t xml:space="preserve">    </w:t>
      </w:r>
      <w:r w:rsidR="00503CD3">
        <w:rPr>
          <w:lang w:bidi="fa-IR"/>
        </w:rPr>
        <w:t xml:space="preserve">               (7)</w:t>
      </w:r>
    </w:p>
    <w:p w14:paraId="2C81C402" w14:textId="5336C43F" w:rsidR="00A10C83" w:rsidRDefault="00A10C83" w:rsidP="003C4D5F">
      <w:pPr>
        <w:pStyle w:val="BodyTextIndent"/>
        <w:ind w:firstLine="0"/>
        <w:rPr>
          <w:lang w:bidi="fa-IR"/>
        </w:rPr>
      </w:pPr>
      <w:r>
        <w:rPr>
          <w:lang w:bidi="fa-IR"/>
        </w:rPr>
        <w:t xml:space="preserve">Where </w:t>
      </w:r>
      <w:r w:rsidR="009F3A9A" w:rsidRPr="00A10C83">
        <w:rPr>
          <w:position w:val="-6"/>
          <w:lang w:bidi="fa-IR"/>
        </w:rPr>
        <w:object w:dxaOrig="660" w:dyaOrig="320" w14:anchorId="00A27FF0">
          <v:shape id="_x0000_i1053" type="#_x0000_t75" style="width:33pt;height:14.25pt" o:ole="">
            <v:imagedata r:id="rId66" o:title=""/>
          </v:shape>
          <o:OLEObject Type="Embed" ProgID="Equation.DSMT4" ShapeID="_x0000_i1053" DrawAspect="Content" ObjectID="_1628579838" r:id="rId67"/>
        </w:object>
      </w:r>
      <w:r>
        <w:rPr>
          <w:lang w:bidi="fa-IR"/>
        </w:rPr>
        <w:t xml:space="preserve">is the vector of end-effector velocity and </w:t>
      </w:r>
      <w:r w:rsidR="008123DA" w:rsidRPr="003C4D5F">
        <w:rPr>
          <w:position w:val="-10"/>
          <w:lang w:bidi="fa-IR"/>
        </w:rPr>
        <w:object w:dxaOrig="1160" w:dyaOrig="360" w14:anchorId="62A00426">
          <v:shape id="_x0000_i1054" type="#_x0000_t75" style="width:57.75pt;height:21.75pt" o:ole="">
            <v:imagedata r:id="rId68" o:title=""/>
          </v:shape>
          <o:OLEObject Type="Embed" ProgID="Equation.DSMT4" ShapeID="_x0000_i1054" DrawAspect="Content" ObjectID="_1628579839" r:id="rId69"/>
        </w:object>
      </w:r>
      <w:r>
        <w:rPr>
          <w:lang w:bidi="fa-IR"/>
        </w:rPr>
        <w:t>is the Jacobian matrix defined from the task space (end-effector position) to joint space as following:</w:t>
      </w:r>
    </w:p>
    <w:p w14:paraId="5F05A7AA" w14:textId="77777777" w:rsidR="009617DE" w:rsidRDefault="009617DE" w:rsidP="003C4D5F">
      <w:pPr>
        <w:pStyle w:val="BodyTextIndent"/>
        <w:ind w:firstLine="0"/>
        <w:rPr>
          <w:lang w:bidi="fa-IR"/>
        </w:rPr>
      </w:pPr>
    </w:p>
    <w:p w14:paraId="6F87976C" w14:textId="7324A8FC" w:rsidR="00A10C83" w:rsidRDefault="0001471D" w:rsidP="003C4D5F">
      <w:pPr>
        <w:pStyle w:val="BodyTextIndent"/>
        <w:ind w:firstLine="0"/>
        <w:rPr>
          <w:lang w:bidi="fa-IR"/>
        </w:rPr>
      </w:pPr>
      <w:r w:rsidRPr="0001471D">
        <w:rPr>
          <w:position w:val="-36"/>
          <w:lang w:bidi="fa-IR"/>
        </w:rPr>
        <w:object w:dxaOrig="2560" w:dyaOrig="859" w14:anchorId="2F93738C">
          <v:shape id="_x0000_i1055" type="#_x0000_t75" style="width:129.75pt;height:40.5pt" o:ole="">
            <v:imagedata r:id="rId70" o:title=""/>
          </v:shape>
          <o:OLEObject Type="Embed" ProgID="Equation.DSMT4" ShapeID="_x0000_i1055" DrawAspect="Content" ObjectID="_1628579840" r:id="rId71"/>
        </w:object>
      </w:r>
      <w:r w:rsidR="00041F61">
        <w:rPr>
          <w:lang w:bidi="fa-IR"/>
        </w:rPr>
        <w:t xml:space="preserve"> </w:t>
      </w:r>
    </w:p>
    <w:p w14:paraId="25A49441" w14:textId="37905D4F" w:rsidR="00041F61" w:rsidRDefault="00041F61" w:rsidP="003C4D5F">
      <w:pPr>
        <w:pStyle w:val="BodyTextIndent"/>
        <w:ind w:firstLine="0"/>
        <w:rPr>
          <w:lang w:bidi="fa-IR"/>
        </w:rPr>
      </w:pPr>
      <w:r w:rsidRPr="00041F61">
        <w:rPr>
          <w:position w:val="-12"/>
          <w:lang w:bidi="fa-IR"/>
        </w:rPr>
        <w:object w:dxaOrig="4900" w:dyaOrig="360" w14:anchorId="32773DCC">
          <v:shape id="_x0000_i1056" type="#_x0000_t75" style="width:244.5pt;height:21.75pt" o:ole="">
            <v:imagedata r:id="rId72" o:title=""/>
          </v:shape>
          <o:OLEObject Type="Embed" ProgID="Equation.DSMT4" ShapeID="_x0000_i1056" DrawAspect="Content" ObjectID="_1628579841" r:id="rId73"/>
        </w:object>
      </w:r>
      <w:r>
        <w:rPr>
          <w:lang w:bidi="fa-IR"/>
        </w:rPr>
        <w:t xml:space="preserve"> </w:t>
      </w:r>
    </w:p>
    <w:p w14:paraId="7EE73E8B" w14:textId="78916B52" w:rsidR="00A10C83" w:rsidRDefault="00503CD3" w:rsidP="00503CD3">
      <w:pPr>
        <w:pStyle w:val="BodyTextIndent"/>
        <w:ind w:firstLine="0"/>
        <w:rPr>
          <w:lang w:bidi="fa-IR"/>
        </w:rPr>
      </w:pPr>
      <w:r w:rsidRPr="00503CD3">
        <w:rPr>
          <w:position w:val="-12"/>
          <w:lang w:bidi="fa-IR"/>
        </w:rPr>
        <w:object w:dxaOrig="4000" w:dyaOrig="360" w14:anchorId="0C20257C">
          <v:shape id="_x0000_i1057" type="#_x0000_t75" style="width:201.75pt;height:21.75pt" o:ole="">
            <v:imagedata r:id="rId74" o:title=""/>
          </v:shape>
          <o:OLEObject Type="Embed" ProgID="Equation.DSMT4" ShapeID="_x0000_i1057" DrawAspect="Content" ObjectID="_1628579842" r:id="rId75"/>
        </w:object>
      </w:r>
    </w:p>
    <w:p w14:paraId="7DCF3395" w14:textId="0A64CB13" w:rsidR="00503CD3" w:rsidRDefault="00503CD3" w:rsidP="00503CD3">
      <w:pPr>
        <w:pStyle w:val="BodyTextIndent"/>
        <w:ind w:firstLine="0"/>
        <w:rPr>
          <w:lang w:bidi="fa-IR"/>
        </w:rPr>
      </w:pPr>
      <w:r w:rsidRPr="00041F61">
        <w:rPr>
          <w:position w:val="-12"/>
          <w:lang w:bidi="fa-IR"/>
        </w:rPr>
        <w:object w:dxaOrig="2420" w:dyaOrig="360" w14:anchorId="11755AAC">
          <v:shape id="_x0000_i1058" type="#_x0000_t75" style="width:123pt;height:21.75pt" o:ole="">
            <v:imagedata r:id="rId76" o:title=""/>
          </v:shape>
          <o:OLEObject Type="Embed" ProgID="Equation.DSMT4" ShapeID="_x0000_i1058" DrawAspect="Content" ObjectID="_1628579843" r:id="rId77"/>
        </w:object>
      </w:r>
    </w:p>
    <w:p w14:paraId="57CF4D53" w14:textId="46D45FF8" w:rsidR="00503CD3" w:rsidRDefault="00503CD3" w:rsidP="00503CD3">
      <w:pPr>
        <w:pStyle w:val="BodyTextIndent"/>
        <w:ind w:firstLine="0"/>
        <w:rPr>
          <w:lang w:bidi="fa-IR"/>
        </w:rPr>
      </w:pPr>
      <w:r w:rsidRPr="00041F61">
        <w:rPr>
          <w:position w:val="-12"/>
          <w:lang w:bidi="fa-IR"/>
        </w:rPr>
        <w:object w:dxaOrig="4900" w:dyaOrig="360" w14:anchorId="716214B0">
          <v:shape id="_x0000_i1059" type="#_x0000_t75" style="width:244.5pt;height:21.75pt" o:ole="">
            <v:imagedata r:id="rId78" o:title=""/>
          </v:shape>
          <o:OLEObject Type="Embed" ProgID="Equation.DSMT4" ShapeID="_x0000_i1059" DrawAspect="Content" ObjectID="_1628579844" r:id="rId79"/>
        </w:object>
      </w:r>
    </w:p>
    <w:p w14:paraId="5C727D9A" w14:textId="3922F610" w:rsidR="00503CD3" w:rsidRDefault="00503CD3" w:rsidP="00503CD3">
      <w:pPr>
        <w:pStyle w:val="BodyTextIndent"/>
        <w:ind w:firstLine="0"/>
        <w:rPr>
          <w:lang w:bidi="fa-IR"/>
        </w:rPr>
      </w:pPr>
      <w:r w:rsidRPr="00041F61">
        <w:rPr>
          <w:position w:val="-12"/>
          <w:lang w:bidi="fa-IR"/>
        </w:rPr>
        <w:object w:dxaOrig="3920" w:dyaOrig="360" w14:anchorId="7FF3DEE6">
          <v:shape id="_x0000_i1060" type="#_x0000_t75" style="width:195pt;height:21.75pt" o:ole="">
            <v:imagedata r:id="rId80" o:title=""/>
          </v:shape>
          <o:OLEObject Type="Embed" ProgID="Equation.DSMT4" ShapeID="_x0000_i1060" DrawAspect="Content" ObjectID="_1628579845" r:id="rId81"/>
        </w:object>
      </w:r>
    </w:p>
    <w:p w14:paraId="0D46A4C6" w14:textId="18BEA94A" w:rsidR="00503CD3" w:rsidRDefault="00503CD3" w:rsidP="00503CD3">
      <w:pPr>
        <w:pStyle w:val="BodyTextIndent"/>
        <w:ind w:firstLine="0"/>
        <w:rPr>
          <w:lang w:bidi="fa-IR"/>
        </w:rPr>
      </w:pPr>
      <w:r w:rsidRPr="00041F61">
        <w:rPr>
          <w:position w:val="-12"/>
          <w:lang w:bidi="fa-IR"/>
        </w:rPr>
        <w:object w:dxaOrig="2340" w:dyaOrig="360" w14:anchorId="4E28943D">
          <v:shape id="_x0000_i1061" type="#_x0000_t75" style="width:115.5pt;height:21.75pt" o:ole="">
            <v:imagedata r:id="rId82" o:title=""/>
          </v:shape>
          <o:OLEObject Type="Embed" ProgID="Equation.DSMT4" ShapeID="_x0000_i1061" DrawAspect="Content" ObjectID="_1628579846" r:id="rId83"/>
        </w:object>
      </w:r>
      <w:r>
        <w:rPr>
          <w:lang w:bidi="fa-IR"/>
        </w:rPr>
        <w:t xml:space="preserve">                         </w:t>
      </w:r>
      <w:r w:rsidR="00032198">
        <w:rPr>
          <w:lang w:bidi="fa-IR"/>
        </w:rPr>
        <w:t xml:space="preserve">  </w:t>
      </w:r>
      <w:r>
        <w:rPr>
          <w:lang w:bidi="fa-IR"/>
        </w:rPr>
        <w:t xml:space="preserve">               (8)</w:t>
      </w:r>
    </w:p>
    <w:p w14:paraId="042BEC4E" w14:textId="6CD556AB" w:rsidR="00503CD3" w:rsidRDefault="00503CD3" w:rsidP="00503CD3">
      <w:pPr>
        <w:pStyle w:val="BodyTextIndent"/>
        <w:ind w:firstLine="0"/>
        <w:rPr>
          <w:lang w:bidi="fa-IR"/>
        </w:rPr>
      </w:pPr>
    </w:p>
    <w:p w14:paraId="30819F9A" w14:textId="6785FABB" w:rsidR="00227E00" w:rsidRDefault="009617DE" w:rsidP="009617DE">
      <w:pPr>
        <w:pStyle w:val="BodyTextIndent"/>
        <w:ind w:firstLine="0"/>
        <w:rPr>
          <w:lang w:bidi="fa-IR"/>
        </w:rPr>
      </w:pPr>
      <w:r>
        <w:rPr>
          <w:lang w:bidi="fa-IR"/>
        </w:rPr>
        <w:t xml:space="preserve">Where </w:t>
      </w:r>
      <w:r w:rsidRPr="009617DE">
        <w:rPr>
          <w:position w:val="-12"/>
          <w:lang w:bidi="fa-IR"/>
        </w:rPr>
        <w:object w:dxaOrig="400" w:dyaOrig="360" w14:anchorId="14D559BD">
          <v:shape id="_x0000_i1062" type="#_x0000_t75" style="width:21.75pt;height:21.75pt" o:ole="">
            <v:imagedata r:id="rId84" o:title=""/>
          </v:shape>
          <o:OLEObject Type="Embed" ProgID="Equation.DSMT4" ShapeID="_x0000_i1062" DrawAspect="Content" ObjectID="_1628579847" r:id="rId85"/>
        </w:object>
      </w:r>
      <w:r>
        <w:rPr>
          <w:lang w:bidi="fa-IR"/>
        </w:rPr>
        <w:t xml:space="preserve"> are the lengths of three </w:t>
      </w:r>
      <w:r w:rsidR="008123DA">
        <w:rPr>
          <w:lang w:bidi="fa-IR"/>
        </w:rPr>
        <w:t xml:space="preserve">links. </w:t>
      </w:r>
      <w:r w:rsidR="00227E00">
        <w:rPr>
          <w:lang w:bidi="fa-IR"/>
        </w:rPr>
        <w:t xml:space="preserve">In the </w:t>
      </w:r>
      <w:r w:rsidR="003A2B95">
        <w:rPr>
          <w:lang w:bidi="fa-IR"/>
        </w:rPr>
        <w:t>following,</w:t>
      </w:r>
      <w:r w:rsidR="00227E00">
        <w:rPr>
          <w:lang w:bidi="fa-IR"/>
        </w:rPr>
        <w:t xml:space="preserve"> </w:t>
      </w:r>
      <w:r w:rsidR="0051062B">
        <w:rPr>
          <w:lang w:bidi="fa-IR"/>
        </w:rPr>
        <w:t xml:space="preserve">we </w:t>
      </w:r>
      <w:r w:rsidR="00227E00">
        <w:rPr>
          <w:lang w:bidi="fa-IR"/>
        </w:rPr>
        <w:t>consider the modeling of muscle dynamics based on Hill model. The viscosity of muscle depends on the activation level of muscle. The Hill muscle inspired by some physiological concepts and mathematically expressed as follows:</w:t>
      </w:r>
    </w:p>
    <w:p w14:paraId="5BF0DEB5" w14:textId="77777777" w:rsidR="009617DE" w:rsidRDefault="009617DE" w:rsidP="00227E00">
      <w:pPr>
        <w:pStyle w:val="BodyTextIndent"/>
        <w:ind w:firstLine="0"/>
        <w:rPr>
          <w:lang w:bidi="fa-IR"/>
        </w:rPr>
      </w:pPr>
    </w:p>
    <w:p w14:paraId="7AFD951C" w14:textId="456A054D" w:rsidR="00227E00" w:rsidRDefault="00227E00" w:rsidP="00227E00">
      <w:pPr>
        <w:pStyle w:val="BodyTextIndent"/>
        <w:ind w:firstLine="0"/>
        <w:rPr>
          <w:lang w:bidi="fa-IR"/>
        </w:rPr>
      </w:pPr>
      <w:r>
        <w:rPr>
          <w:lang w:bidi="fa-IR"/>
        </w:rPr>
        <w:t xml:space="preserve"> </w:t>
      </w:r>
      <w:r w:rsidR="00AC422A" w:rsidRPr="003A2B95">
        <w:rPr>
          <w:position w:val="-12"/>
          <w:lang w:bidi="fa-IR"/>
        </w:rPr>
        <w:object w:dxaOrig="1800" w:dyaOrig="400" w14:anchorId="1C2C4A35">
          <v:shape id="_x0000_i1063" type="#_x0000_t75" style="width:93.75pt;height:21.75pt" o:ole="">
            <v:imagedata r:id="rId86" o:title=""/>
          </v:shape>
          <o:OLEObject Type="Embed" ProgID="Equation.DSMT4" ShapeID="_x0000_i1063" DrawAspect="Content" ObjectID="_1628579848" r:id="rId87"/>
        </w:object>
      </w:r>
      <w:r w:rsidR="003A2B95">
        <w:rPr>
          <w:lang w:bidi="fa-IR"/>
        </w:rPr>
        <w:t xml:space="preserve">                                     </w:t>
      </w:r>
      <w:r w:rsidR="00032198">
        <w:rPr>
          <w:lang w:bidi="fa-IR"/>
        </w:rPr>
        <w:t xml:space="preserve"> </w:t>
      </w:r>
      <w:r w:rsidR="003A2B95">
        <w:rPr>
          <w:lang w:bidi="fa-IR"/>
        </w:rPr>
        <w:t xml:space="preserve">           (9)</w:t>
      </w:r>
    </w:p>
    <w:p w14:paraId="42F4CBB9" w14:textId="77777777" w:rsidR="009617DE" w:rsidRDefault="009617DE" w:rsidP="00227E00">
      <w:pPr>
        <w:pStyle w:val="BodyTextIndent"/>
        <w:ind w:firstLine="0"/>
        <w:rPr>
          <w:lang w:bidi="fa-IR"/>
        </w:rPr>
      </w:pPr>
    </w:p>
    <w:p w14:paraId="29739F5F" w14:textId="440F554C" w:rsidR="0019176F" w:rsidRDefault="003A2B95" w:rsidP="0019176F">
      <w:pPr>
        <w:suppressAutoHyphens w:val="0"/>
        <w:overflowPunct/>
        <w:textAlignment w:val="auto"/>
        <w:rPr>
          <w:lang w:bidi="fa-IR"/>
        </w:rPr>
      </w:pPr>
      <w:r>
        <w:rPr>
          <w:lang w:bidi="fa-IR"/>
        </w:rPr>
        <w:t xml:space="preserve">Where is the output force produced by muscle and applied to the correlated </w:t>
      </w:r>
      <w:r w:rsidR="00AA0709">
        <w:rPr>
          <w:lang w:bidi="fa-IR"/>
        </w:rPr>
        <w:t xml:space="preserve">link, and </w:t>
      </w:r>
      <w:r w:rsidR="00AA0709" w:rsidRPr="00AA0709">
        <w:rPr>
          <w:position w:val="-12"/>
          <w:lang w:bidi="fa-IR"/>
        </w:rPr>
        <w:object w:dxaOrig="1200" w:dyaOrig="360" w14:anchorId="15FBCB00">
          <v:shape id="_x0000_i1064" type="#_x0000_t75" style="width:57.75pt;height:21.75pt" o:ole="">
            <v:imagedata r:id="rId88" o:title=""/>
          </v:shape>
          <o:OLEObject Type="Embed" ProgID="Equation.DSMT4" ShapeID="_x0000_i1064" DrawAspect="Content" ObjectID="_1628579849" r:id="rId89"/>
        </w:object>
      </w:r>
      <w:r w:rsidR="00AA0709">
        <w:rPr>
          <w:lang w:bidi="fa-IR"/>
        </w:rPr>
        <w:t xml:space="preserve"> (</w:t>
      </w:r>
      <w:r w:rsidR="00AA0709" w:rsidRPr="00AA0709">
        <w:rPr>
          <w:position w:val="-6"/>
          <w:lang w:bidi="fa-IR"/>
        </w:rPr>
        <w:object w:dxaOrig="240" w:dyaOrig="260" w14:anchorId="0654F0EE">
          <v:shape id="_x0000_i1065" type="#_x0000_t75" style="width:14.25pt;height:14.25pt" o:ole="">
            <v:imagedata r:id="rId90" o:title=""/>
          </v:shape>
          <o:OLEObject Type="Embed" ProgID="Equation.DSMT4" ShapeID="_x0000_i1065" DrawAspect="Content" ObjectID="_1628579850" r:id="rId91"/>
        </w:object>
      </w:r>
      <w:r w:rsidR="00AA0709">
        <w:rPr>
          <w:lang w:bidi="fa-IR"/>
        </w:rPr>
        <w:t xml:space="preserve"> is the control input, </w:t>
      </w:r>
      <w:r w:rsidR="00AA0709" w:rsidRPr="00AA0709">
        <w:rPr>
          <w:position w:val="-12"/>
          <w:lang w:bidi="fa-IR"/>
        </w:rPr>
        <w:object w:dxaOrig="260" w:dyaOrig="360" w14:anchorId="5A7DB2C5">
          <v:shape id="_x0000_i1066" type="#_x0000_t75" style="width:14.25pt;height:21.75pt" o:ole="">
            <v:imagedata r:id="rId92" o:title=""/>
          </v:shape>
          <o:OLEObject Type="Embed" ProgID="Equation.DSMT4" ShapeID="_x0000_i1066" DrawAspect="Content" ObjectID="_1628579851" r:id="rId93"/>
        </w:object>
      </w:r>
      <w:r w:rsidR="00AA0709">
        <w:rPr>
          <w:lang w:bidi="fa-IR"/>
        </w:rPr>
        <w:t xml:space="preserve"> is the maximum output force of the isometric contraction model and </w:t>
      </w:r>
      <w:r w:rsidR="00AA0709" w:rsidRPr="00AA0709">
        <w:rPr>
          <w:position w:val="-6"/>
          <w:lang w:bidi="fa-IR"/>
        </w:rPr>
        <w:object w:dxaOrig="240" w:dyaOrig="220" w14:anchorId="2F902FB5">
          <v:shape id="_x0000_i1067" type="#_x0000_t75" style="width:14.25pt;height:14.25pt" o:ole="">
            <v:imagedata r:id="rId94" o:title=""/>
          </v:shape>
          <o:OLEObject Type="Embed" ProgID="Equation.DSMT4" ShapeID="_x0000_i1067" DrawAspect="Content" ObjectID="_1628579852" r:id="rId95"/>
        </w:object>
      </w:r>
      <w:r w:rsidR="00AA0709">
        <w:rPr>
          <w:lang w:bidi="fa-IR"/>
        </w:rPr>
        <w:t xml:space="preserve"> is the muscle activation level). In this study </w:t>
      </w:r>
      <w:r w:rsidR="00295A64" w:rsidRPr="00295A64">
        <w:rPr>
          <w:position w:val="-6"/>
          <w:lang w:bidi="fa-IR"/>
        </w:rPr>
        <w:object w:dxaOrig="240" w:dyaOrig="260" w14:anchorId="3E7D388F">
          <v:shape id="_x0000_i1068" type="#_x0000_t75" style="width:14.25pt;height:14.25pt" o:ole="">
            <v:imagedata r:id="rId96" o:title=""/>
          </v:shape>
          <o:OLEObject Type="Embed" ProgID="Equation.DSMT4" ShapeID="_x0000_i1068" DrawAspect="Content" ObjectID="_1628579853" r:id="rId97"/>
        </w:object>
      </w:r>
      <w:r w:rsidR="00295A64">
        <w:rPr>
          <w:lang w:bidi="fa-IR"/>
        </w:rPr>
        <w:t xml:space="preserve"> is considered to keep semipositive. </w:t>
      </w:r>
      <w:r w:rsidR="00295A64" w:rsidRPr="00295A64">
        <w:rPr>
          <w:position w:val="-6"/>
          <w:lang w:bidi="fa-IR"/>
        </w:rPr>
        <w:object w:dxaOrig="200" w:dyaOrig="279" w14:anchorId="1281F332">
          <v:shape id="_x0000_i1069" type="#_x0000_t75" style="width:7.5pt;height:14.25pt" o:ole="">
            <v:imagedata r:id="rId98" o:title=""/>
          </v:shape>
          <o:OLEObject Type="Embed" ProgID="Equation.DSMT4" ShapeID="_x0000_i1069" DrawAspect="Content" ObjectID="_1628579854" r:id="rId99"/>
        </w:object>
      </w:r>
      <w:r w:rsidR="00295A64">
        <w:rPr>
          <w:lang w:bidi="fa-IR"/>
        </w:rPr>
        <w:t xml:space="preserve">and </w:t>
      </w:r>
      <w:r w:rsidR="00295A64" w:rsidRPr="00295A64">
        <w:rPr>
          <w:position w:val="-12"/>
          <w:lang w:bidi="fa-IR"/>
        </w:rPr>
        <w:object w:dxaOrig="240" w:dyaOrig="360" w14:anchorId="3D84713E">
          <v:shape id="_x0000_i1070" type="#_x0000_t75" style="width:14.25pt;height:21.75pt" o:ole="">
            <v:imagedata r:id="rId100" o:title=""/>
          </v:shape>
          <o:OLEObject Type="Embed" ProgID="Equation.DSMT4" ShapeID="_x0000_i1070" DrawAspect="Content" ObjectID="_1628579855" r:id="rId101"/>
        </w:object>
      </w:r>
      <w:r w:rsidR="00295A64">
        <w:rPr>
          <w:lang w:bidi="fa-IR"/>
        </w:rPr>
        <w:t xml:space="preserve"> are two damping coefficients. </w:t>
      </w:r>
      <w:r w:rsidR="00295A64" w:rsidRPr="00295A64">
        <w:rPr>
          <w:position w:val="-6"/>
          <w:lang w:bidi="fa-IR"/>
        </w:rPr>
        <w:object w:dxaOrig="200" w:dyaOrig="279" w14:anchorId="3D56E1CD">
          <v:shape id="_x0000_i1071" type="#_x0000_t75" style="width:7.5pt;height:14.25pt" o:ole="">
            <v:imagedata r:id="rId98" o:title=""/>
          </v:shape>
          <o:OLEObject Type="Embed" ProgID="Equation.DSMT4" ShapeID="_x0000_i1071" DrawAspect="Content" ObjectID="_1628579856" r:id="rId102"/>
        </w:object>
      </w:r>
      <w:r w:rsidR="00295A64">
        <w:rPr>
          <w:lang w:bidi="fa-IR"/>
        </w:rPr>
        <w:t xml:space="preserve">is the damping coefficient depends on the control input </w:t>
      </w:r>
      <w:r w:rsidR="00295A64" w:rsidRPr="00AA0709">
        <w:rPr>
          <w:position w:val="-6"/>
          <w:lang w:bidi="fa-IR"/>
        </w:rPr>
        <w:object w:dxaOrig="240" w:dyaOrig="260" w14:anchorId="74CA95A5">
          <v:shape id="_x0000_i1072" type="#_x0000_t75" style="width:14.25pt;height:14.25pt" o:ole="">
            <v:imagedata r:id="rId90" o:title=""/>
          </v:shape>
          <o:OLEObject Type="Embed" ProgID="Equation.DSMT4" ShapeID="_x0000_i1072" DrawAspect="Content" ObjectID="_1628579857" r:id="rId103"/>
        </w:object>
      </w:r>
      <w:r w:rsidR="00295A64">
        <w:rPr>
          <w:lang w:bidi="fa-IR"/>
        </w:rPr>
        <w:t xml:space="preserve">, and </w:t>
      </w:r>
      <w:r w:rsidR="00295A64" w:rsidRPr="00295A64">
        <w:rPr>
          <w:position w:val="-12"/>
          <w:lang w:bidi="fa-IR"/>
        </w:rPr>
        <w:object w:dxaOrig="639" w:dyaOrig="360" w14:anchorId="0DC2089C">
          <v:shape id="_x0000_i1073" type="#_x0000_t75" style="width:28.5pt;height:21.75pt" o:ole="">
            <v:imagedata r:id="rId104" o:title=""/>
          </v:shape>
          <o:OLEObject Type="Embed" ProgID="Equation.DSMT4" ShapeID="_x0000_i1073" DrawAspect="Content" ObjectID="_1628579858" r:id="rId105"/>
        </w:object>
      </w:r>
      <w:r w:rsidR="00295A64">
        <w:rPr>
          <w:lang w:bidi="fa-IR"/>
        </w:rPr>
        <w:t xml:space="preserve">is </w:t>
      </w:r>
      <w:r w:rsidR="009617DE">
        <w:rPr>
          <w:lang w:bidi="fa-IR"/>
        </w:rPr>
        <w:t xml:space="preserve">damping coefficient belong to the muscle by its own and independent of </w:t>
      </w:r>
      <w:r w:rsidR="009617DE" w:rsidRPr="00AA0709">
        <w:rPr>
          <w:position w:val="-6"/>
          <w:lang w:bidi="fa-IR"/>
        </w:rPr>
        <w:object w:dxaOrig="240" w:dyaOrig="260" w14:anchorId="49509127">
          <v:shape id="_x0000_i1074" type="#_x0000_t75" style="width:14.25pt;height:14.25pt" o:ole="">
            <v:imagedata r:id="rId90" o:title=""/>
          </v:shape>
          <o:OLEObject Type="Embed" ProgID="Equation.DSMT4" ShapeID="_x0000_i1074" DrawAspect="Content" ObjectID="_1628579859" r:id="rId106"/>
        </w:object>
      </w:r>
      <w:r w:rsidR="009617DE">
        <w:rPr>
          <w:lang w:bidi="fa-IR"/>
        </w:rPr>
        <w:t xml:space="preserve">. </w:t>
      </w:r>
      <w:r w:rsidR="0019176F">
        <w:rPr>
          <w:lang w:bidi="fa-IR"/>
        </w:rPr>
        <w:t>Since b</w:t>
      </w:r>
      <w:r w:rsidR="009617DE">
        <w:rPr>
          <w:lang w:bidi="fa-IR"/>
        </w:rPr>
        <w:t>ased on the physiological research, mu</w:t>
      </w:r>
      <w:r w:rsidR="0019176F">
        <w:rPr>
          <w:lang w:bidi="fa-IR"/>
        </w:rPr>
        <w:t>scle have a springlike behavior, an end-effector position feedback control signal to the muscle input (</w:t>
      </w:r>
      <w:r w:rsidR="0019176F" w:rsidRPr="0019176F">
        <w:rPr>
          <w:position w:val="-6"/>
          <w:lang w:bidi="fa-IR"/>
        </w:rPr>
        <w:object w:dxaOrig="240" w:dyaOrig="260" w14:anchorId="2C8941A8">
          <v:shape id="_x0000_i1075" type="#_x0000_t75" style="width:14.25pt;height:14.25pt" o:ole="">
            <v:imagedata r:id="rId107" o:title=""/>
          </v:shape>
          <o:OLEObject Type="Embed" ProgID="Equation.DSMT4" ShapeID="_x0000_i1075" DrawAspect="Content" ObjectID="_1628579860" r:id="rId108"/>
        </w:object>
      </w:r>
      <w:r w:rsidR="0019176F">
        <w:rPr>
          <w:lang w:bidi="fa-IR"/>
        </w:rPr>
        <w:t xml:space="preserve">) represent this behavior: </w:t>
      </w:r>
    </w:p>
    <w:p w14:paraId="1B482652" w14:textId="77777777" w:rsidR="00237626" w:rsidRDefault="00237626" w:rsidP="0019176F">
      <w:pPr>
        <w:suppressAutoHyphens w:val="0"/>
        <w:overflowPunct/>
        <w:textAlignment w:val="auto"/>
        <w:rPr>
          <w:lang w:bidi="fa-IR"/>
        </w:rPr>
      </w:pPr>
    </w:p>
    <w:p w14:paraId="16B35372" w14:textId="3AF678EF" w:rsidR="00295A64" w:rsidRDefault="00237626" w:rsidP="0019176F">
      <w:pPr>
        <w:suppressAutoHyphens w:val="0"/>
        <w:overflowPunct/>
        <w:textAlignment w:val="auto"/>
        <w:rPr>
          <w:lang w:bidi="fa-IR"/>
        </w:rPr>
      </w:pPr>
      <w:r w:rsidRPr="00237626">
        <w:rPr>
          <w:position w:val="-14"/>
          <w:lang w:bidi="fa-IR"/>
        </w:rPr>
        <w:object w:dxaOrig="3140" w:dyaOrig="400" w14:anchorId="2C65704E">
          <v:shape id="_x0000_i1076" type="#_x0000_t75" style="width:158.25pt;height:21.75pt" o:ole="">
            <v:imagedata r:id="rId109" o:title=""/>
          </v:shape>
          <o:OLEObject Type="Embed" ProgID="Equation.DSMT4" ShapeID="_x0000_i1076" DrawAspect="Content" ObjectID="_1628579861" r:id="rId110"/>
        </w:object>
      </w:r>
      <w:r w:rsidR="0019176F">
        <w:rPr>
          <w:lang w:bidi="fa-IR"/>
        </w:rPr>
        <w:t xml:space="preserve">  </w:t>
      </w:r>
      <w:r>
        <w:rPr>
          <w:lang w:bidi="fa-IR"/>
        </w:rPr>
        <w:t xml:space="preserve">       </w:t>
      </w:r>
      <w:r w:rsidR="00032198">
        <w:rPr>
          <w:lang w:bidi="fa-IR"/>
        </w:rPr>
        <w:t xml:space="preserve"> </w:t>
      </w:r>
      <w:r>
        <w:rPr>
          <w:lang w:bidi="fa-IR"/>
        </w:rPr>
        <w:t xml:space="preserve">            (10)</w:t>
      </w:r>
    </w:p>
    <w:p w14:paraId="4EFAFCF4" w14:textId="77777777" w:rsidR="00AC422A" w:rsidRDefault="00AC422A" w:rsidP="0019176F">
      <w:pPr>
        <w:suppressAutoHyphens w:val="0"/>
        <w:overflowPunct/>
        <w:textAlignment w:val="auto"/>
        <w:rPr>
          <w:lang w:bidi="fa-IR"/>
        </w:rPr>
      </w:pPr>
    </w:p>
    <w:p w14:paraId="2CE7EF36" w14:textId="77777777" w:rsidR="008C6B23" w:rsidRDefault="00237626" w:rsidP="008C6B23">
      <w:pPr>
        <w:suppressAutoHyphens w:val="0"/>
        <w:overflowPunct/>
        <w:textAlignment w:val="auto"/>
        <w:rPr>
          <w:lang w:bidi="fa-IR"/>
        </w:rPr>
      </w:pPr>
      <w:r>
        <w:rPr>
          <w:lang w:bidi="fa-IR"/>
        </w:rPr>
        <w:t xml:space="preserve">Where </w:t>
      </w:r>
      <w:r w:rsidR="001B607C" w:rsidRPr="00237626">
        <w:rPr>
          <w:position w:val="-6"/>
          <w:lang w:bidi="fa-IR"/>
        </w:rPr>
        <w:object w:dxaOrig="840" w:dyaOrig="320" w14:anchorId="635CB522">
          <v:shape id="_x0000_i1077" type="#_x0000_t75" style="width:43.5pt;height:14.25pt" o:ole="">
            <v:imagedata r:id="rId111" o:title=""/>
          </v:shape>
          <o:OLEObject Type="Embed" ProgID="Equation.DSMT4" ShapeID="_x0000_i1077" DrawAspect="Content" ObjectID="_1628579862" r:id="rId112"/>
        </w:object>
      </w:r>
      <w:r>
        <w:rPr>
          <w:lang w:bidi="fa-IR"/>
        </w:rPr>
        <w:t xml:space="preserve"> is the Jacobian matrix from task space to joint space (defined in eq. </w:t>
      </w:r>
      <w:r w:rsidR="001B607C">
        <w:rPr>
          <w:lang w:bidi="fa-IR"/>
        </w:rPr>
        <w:t>(</w:t>
      </w:r>
      <w:r>
        <w:rPr>
          <w:lang w:bidi="fa-IR"/>
        </w:rPr>
        <w:t>7</w:t>
      </w:r>
      <w:r w:rsidR="001B607C">
        <w:rPr>
          <w:lang w:bidi="fa-IR"/>
        </w:rPr>
        <w:t>)</w:t>
      </w:r>
      <w:r>
        <w:rPr>
          <w:lang w:bidi="fa-IR"/>
        </w:rPr>
        <w:t>)</w:t>
      </w:r>
      <w:r w:rsidR="001B607C">
        <w:rPr>
          <w:lang w:bidi="fa-IR"/>
        </w:rPr>
        <w:t xml:space="preserve">, </w:t>
      </w:r>
      <w:r w:rsidR="001B607C" w:rsidRPr="001B607C">
        <w:rPr>
          <w:position w:val="-14"/>
          <w:lang w:bidi="fa-IR"/>
        </w:rPr>
        <w:object w:dxaOrig="999" w:dyaOrig="400" w14:anchorId="7C892473">
          <v:shape id="_x0000_i1078" type="#_x0000_t75" style="width:50.25pt;height:21.75pt" o:ole="">
            <v:imagedata r:id="rId113" o:title=""/>
          </v:shape>
          <o:OLEObject Type="Embed" ProgID="Equation.DSMT4" ShapeID="_x0000_i1078" DrawAspect="Content" ObjectID="_1628579863" r:id="rId114"/>
        </w:object>
      </w:r>
      <w:r w:rsidR="001B607C">
        <w:rPr>
          <w:lang w:bidi="fa-IR"/>
        </w:rPr>
        <w:t xml:space="preserve">is the position feedback gain, </w:t>
      </w:r>
      <w:r w:rsidR="00BC76CB" w:rsidRPr="001B607C">
        <w:rPr>
          <w:position w:val="-6"/>
          <w:lang w:bidi="fa-IR"/>
        </w:rPr>
        <w:object w:dxaOrig="660" w:dyaOrig="320" w14:anchorId="7D0298F0">
          <v:shape id="_x0000_i1079" type="#_x0000_t75" style="width:36pt;height:14.25pt" o:ole="">
            <v:imagedata r:id="rId115" o:title=""/>
          </v:shape>
          <o:OLEObject Type="Embed" ProgID="Equation.DSMT4" ShapeID="_x0000_i1079" DrawAspect="Content" ObjectID="_1628579864" r:id="rId116"/>
        </w:object>
      </w:r>
      <w:r w:rsidR="001B607C">
        <w:rPr>
          <w:lang w:bidi="fa-IR"/>
        </w:rPr>
        <w:t xml:space="preserve"> </w:t>
      </w:r>
      <w:r w:rsidR="00BC76CB">
        <w:rPr>
          <w:lang w:bidi="fa-IR"/>
        </w:rPr>
        <w:t>is the position of end-effector and</w:t>
      </w:r>
      <w:r w:rsidR="001B607C">
        <w:rPr>
          <w:lang w:bidi="fa-IR"/>
        </w:rPr>
        <w:t xml:space="preserve"> </w:t>
      </w:r>
      <w:r w:rsidR="00BC76CB" w:rsidRPr="00BC76CB">
        <w:rPr>
          <w:position w:val="-12"/>
          <w:lang w:bidi="fa-IR"/>
        </w:rPr>
        <w:object w:dxaOrig="1600" w:dyaOrig="380" w14:anchorId="60BFDCDB">
          <v:shape id="_x0000_i1080" type="#_x0000_t75" style="width:79.5pt;height:21.75pt" o:ole="">
            <v:imagedata r:id="rId117" o:title=""/>
          </v:shape>
          <o:OLEObject Type="Embed" ProgID="Equation.DSMT4" ShapeID="_x0000_i1080" DrawAspect="Content" ObjectID="_1628579865" r:id="rId118"/>
        </w:object>
      </w:r>
      <w:r w:rsidR="00BC76CB">
        <w:rPr>
          <w:lang w:bidi="fa-IR"/>
        </w:rPr>
        <w:t xml:space="preserve">is the position error from desired position. </w:t>
      </w:r>
      <w:r w:rsidR="003E3BFD" w:rsidRPr="003E3BFD">
        <w:rPr>
          <w:position w:val="-12"/>
          <w:lang w:bidi="fa-IR"/>
        </w:rPr>
        <w:object w:dxaOrig="1760" w:dyaOrig="380" w14:anchorId="2A3F508F">
          <v:shape id="_x0000_i1081" type="#_x0000_t75" style="width:86.25pt;height:21.75pt" o:ole="">
            <v:imagedata r:id="rId119" o:title=""/>
          </v:shape>
          <o:OLEObject Type="Embed" ProgID="Equation.DSMT4" ShapeID="_x0000_i1081" DrawAspect="Content" ObjectID="_1628579866" r:id="rId120"/>
        </w:object>
      </w:r>
      <w:r w:rsidR="00BC76CB">
        <w:rPr>
          <w:lang w:bidi="fa-IR"/>
        </w:rPr>
        <w:t>is the null space vector</w:t>
      </w:r>
      <w:r w:rsidR="003E3BFD">
        <w:rPr>
          <w:lang w:bidi="fa-IR"/>
        </w:rPr>
        <w:t xml:space="preserve"> that determine the internal force and </w:t>
      </w:r>
      <w:r w:rsidR="003E3BFD" w:rsidRPr="003E3BFD">
        <w:rPr>
          <w:position w:val="-12"/>
          <w:lang w:bidi="fa-IR"/>
        </w:rPr>
        <w:object w:dxaOrig="620" w:dyaOrig="360" w14:anchorId="7152948C">
          <v:shape id="_x0000_i1082" type="#_x0000_t75" style="width:28.5pt;height:21.75pt" o:ole="">
            <v:imagedata r:id="rId121" o:title=""/>
          </v:shape>
          <o:OLEObject Type="Embed" ProgID="Equation.DSMT4" ShapeID="_x0000_i1082" DrawAspect="Content" ObjectID="_1628579867" r:id="rId122"/>
        </w:object>
      </w:r>
      <w:r w:rsidR="003E3BFD">
        <w:rPr>
          <w:lang w:bidi="fa-IR"/>
        </w:rPr>
        <w:t xml:space="preserve"> means a voluntary vector. The first term in eq. (10) represent the springlike force of muscle. </w:t>
      </w:r>
      <w:r w:rsidR="008C6B23">
        <w:rPr>
          <w:lang w:bidi="fa-IR"/>
        </w:rPr>
        <w:t xml:space="preserve">Generalizing the Hill model for all muscles in the system, the overall muscle dynamics obtained as following: </w:t>
      </w:r>
    </w:p>
    <w:p w14:paraId="2F1065E2" w14:textId="415F342D" w:rsidR="00237626" w:rsidRDefault="00AC422A" w:rsidP="008C6B23">
      <w:pPr>
        <w:suppressAutoHyphens w:val="0"/>
        <w:overflowPunct/>
        <w:textAlignment w:val="auto"/>
        <w:rPr>
          <w:lang w:bidi="fa-IR"/>
        </w:rPr>
      </w:pPr>
      <w:r w:rsidRPr="00AC422A">
        <w:rPr>
          <w:position w:val="-54"/>
          <w:lang w:bidi="fa-IR"/>
        </w:rPr>
        <w:object w:dxaOrig="5440" w:dyaOrig="1200" w14:anchorId="523729F0">
          <v:shape id="_x0000_i1083" type="#_x0000_t75" style="width:273.75pt;height:57.75pt" o:ole="">
            <v:imagedata r:id="rId123" o:title=""/>
          </v:shape>
          <o:OLEObject Type="Embed" ProgID="Equation.DSMT4" ShapeID="_x0000_i1083" DrawAspect="Content" ObjectID="_1628579868" r:id="rId124"/>
        </w:object>
      </w:r>
      <w:r w:rsidR="008C6B23">
        <w:rPr>
          <w:lang w:bidi="fa-IR"/>
        </w:rPr>
        <w:t xml:space="preserve"> </w:t>
      </w:r>
      <w:r w:rsidR="003E3BFD">
        <w:rPr>
          <w:lang w:bidi="fa-IR"/>
        </w:rPr>
        <w:t xml:space="preserve"> </w:t>
      </w:r>
      <w:r w:rsidR="00BC76CB">
        <w:rPr>
          <w:lang w:bidi="fa-IR"/>
        </w:rPr>
        <w:t xml:space="preserve"> </w:t>
      </w:r>
    </w:p>
    <w:p w14:paraId="6AB8E387" w14:textId="77777777" w:rsidR="008123DA" w:rsidRDefault="008123DA" w:rsidP="008C6B23">
      <w:pPr>
        <w:suppressAutoHyphens w:val="0"/>
        <w:overflowPunct/>
        <w:textAlignment w:val="auto"/>
        <w:rPr>
          <w:lang w:bidi="fa-IR"/>
        </w:rPr>
      </w:pPr>
    </w:p>
    <w:p w14:paraId="51FD9E17" w14:textId="2A20D619" w:rsidR="008123DA" w:rsidRDefault="00F017A3" w:rsidP="008C6B23">
      <w:pPr>
        <w:suppressAutoHyphens w:val="0"/>
        <w:overflowPunct/>
        <w:textAlignment w:val="auto"/>
        <w:rPr>
          <w:lang w:bidi="fa-IR"/>
        </w:rPr>
      </w:pPr>
      <w:r w:rsidRPr="00F017A3">
        <w:rPr>
          <w:position w:val="-10"/>
          <w:lang w:bidi="fa-IR"/>
        </w:rPr>
        <w:object w:dxaOrig="1600" w:dyaOrig="340" w14:anchorId="09A6AF5A">
          <v:shape id="_x0000_i1084" type="#_x0000_t75" style="width:80.25pt;height:18.75pt" o:ole="">
            <v:imagedata r:id="rId125" o:title=""/>
          </v:shape>
          <o:OLEObject Type="Embed" ProgID="Equation.DSMT4" ShapeID="_x0000_i1084" DrawAspect="Content" ObjectID="_1628579869" r:id="rId126"/>
        </w:object>
      </w:r>
      <w:r w:rsidR="008123DA">
        <w:rPr>
          <w:lang w:bidi="fa-IR"/>
        </w:rPr>
        <w:t xml:space="preserve">                                           </w:t>
      </w:r>
      <w:r w:rsidR="00032198">
        <w:rPr>
          <w:lang w:bidi="fa-IR"/>
        </w:rPr>
        <w:t xml:space="preserve">  </w:t>
      </w:r>
      <w:r w:rsidR="008123DA">
        <w:rPr>
          <w:lang w:bidi="fa-IR"/>
        </w:rPr>
        <w:t xml:space="preserve">        (11)</w:t>
      </w:r>
    </w:p>
    <w:p w14:paraId="267DEF80" w14:textId="77777777" w:rsidR="008123DA" w:rsidRDefault="008123DA" w:rsidP="008C6B23">
      <w:pPr>
        <w:suppressAutoHyphens w:val="0"/>
        <w:overflowPunct/>
        <w:textAlignment w:val="auto"/>
        <w:rPr>
          <w:lang w:bidi="fa-IR"/>
        </w:rPr>
      </w:pPr>
    </w:p>
    <w:p w14:paraId="23B5F26D" w14:textId="3F9FAAE8" w:rsidR="0051786B" w:rsidRDefault="008123DA" w:rsidP="0051786B">
      <w:pPr>
        <w:suppressAutoHyphens w:val="0"/>
        <w:overflowPunct/>
        <w:textAlignment w:val="auto"/>
        <w:rPr>
          <w:lang w:bidi="fa-IR"/>
        </w:rPr>
      </w:pPr>
      <w:r>
        <w:rPr>
          <w:lang w:bidi="fa-IR"/>
        </w:rPr>
        <w:t xml:space="preserve">Where </w:t>
      </w:r>
    </w:p>
    <w:p w14:paraId="6B6C612B" w14:textId="77777777" w:rsidR="008123DA" w:rsidRDefault="008123DA" w:rsidP="0051786B">
      <w:pPr>
        <w:suppressAutoHyphens w:val="0"/>
        <w:overflowPunct/>
        <w:textAlignment w:val="auto"/>
        <w:rPr>
          <w:lang w:bidi="fa-IR"/>
        </w:rPr>
      </w:pPr>
    </w:p>
    <w:p w14:paraId="37D89520" w14:textId="1175DF60" w:rsidR="008123DA" w:rsidRDefault="00F017A3" w:rsidP="0051786B">
      <w:pPr>
        <w:suppressAutoHyphens w:val="0"/>
        <w:overflowPunct/>
        <w:textAlignment w:val="auto"/>
        <w:rPr>
          <w:lang w:bidi="fa-IR"/>
        </w:rPr>
      </w:pPr>
      <w:r w:rsidRPr="00F017A3">
        <w:rPr>
          <w:position w:val="-10"/>
          <w:lang w:bidi="fa-IR"/>
        </w:rPr>
        <w:object w:dxaOrig="2560" w:dyaOrig="300" w14:anchorId="0ADDB2B0">
          <v:shape id="_x0000_i1085" type="#_x0000_t75" style="width:125.25pt;height:18pt" o:ole="">
            <v:imagedata r:id="rId127" o:title=""/>
          </v:shape>
          <o:OLEObject Type="Embed" ProgID="Equation.DSMT4" ShapeID="_x0000_i1085" DrawAspect="Content" ObjectID="_1628579870" r:id="rId128"/>
        </w:object>
      </w:r>
      <w:r w:rsidR="008123DA">
        <w:rPr>
          <w:lang w:bidi="fa-IR"/>
        </w:rPr>
        <w:t xml:space="preserve"> </w:t>
      </w:r>
    </w:p>
    <w:p w14:paraId="16C1FD4F" w14:textId="38E92FD0" w:rsidR="008123DA" w:rsidRDefault="00F017A3" w:rsidP="0051786B">
      <w:pPr>
        <w:suppressAutoHyphens w:val="0"/>
        <w:overflowPunct/>
        <w:textAlignment w:val="auto"/>
        <w:rPr>
          <w:lang w:bidi="fa-IR"/>
        </w:rPr>
      </w:pPr>
      <w:r w:rsidRPr="008123DA">
        <w:rPr>
          <w:position w:val="-10"/>
          <w:lang w:bidi="fa-IR"/>
        </w:rPr>
        <w:object w:dxaOrig="1400" w:dyaOrig="340" w14:anchorId="2B1F7FC4">
          <v:shape id="_x0000_i1086" type="#_x0000_t75" style="width:68.25pt;height:20.25pt" o:ole="">
            <v:imagedata r:id="rId129" o:title=""/>
          </v:shape>
          <o:OLEObject Type="Embed" ProgID="Equation.DSMT4" ShapeID="_x0000_i1086" DrawAspect="Content" ObjectID="_1628579871" r:id="rId130"/>
        </w:object>
      </w:r>
      <w:r w:rsidR="008123DA">
        <w:rPr>
          <w:lang w:bidi="fa-IR"/>
        </w:rPr>
        <w:t xml:space="preserve"> </w:t>
      </w:r>
    </w:p>
    <w:p w14:paraId="0A08A74D" w14:textId="131E64F6" w:rsidR="008123DA" w:rsidRDefault="00F017A3" w:rsidP="0051786B">
      <w:pPr>
        <w:suppressAutoHyphens w:val="0"/>
        <w:overflowPunct/>
        <w:textAlignment w:val="auto"/>
        <w:rPr>
          <w:lang w:bidi="fa-IR"/>
        </w:rPr>
      </w:pPr>
      <w:r w:rsidRPr="00F017A3">
        <w:rPr>
          <w:position w:val="-10"/>
          <w:lang w:bidi="fa-IR"/>
        </w:rPr>
        <w:object w:dxaOrig="2320" w:dyaOrig="300" w14:anchorId="0906F3D7">
          <v:shape id="_x0000_i1087" type="#_x0000_t75" style="width:113.25pt;height:18pt" o:ole="">
            <v:imagedata r:id="rId131" o:title=""/>
          </v:shape>
          <o:OLEObject Type="Embed" ProgID="Equation.DSMT4" ShapeID="_x0000_i1087" DrawAspect="Content" ObjectID="_1628579872" r:id="rId132"/>
        </w:object>
      </w:r>
      <w:r w:rsidR="008123DA">
        <w:rPr>
          <w:lang w:bidi="fa-IR"/>
        </w:rPr>
        <w:t xml:space="preserve"> </w:t>
      </w:r>
    </w:p>
    <w:p w14:paraId="679DBF23" w14:textId="4ECFD02F" w:rsidR="008123DA" w:rsidRDefault="00F017A3" w:rsidP="0051786B">
      <w:pPr>
        <w:suppressAutoHyphens w:val="0"/>
        <w:overflowPunct/>
        <w:textAlignment w:val="auto"/>
        <w:rPr>
          <w:lang w:bidi="fa-IR"/>
        </w:rPr>
      </w:pPr>
      <w:r w:rsidRPr="00F017A3">
        <w:rPr>
          <w:position w:val="-10"/>
          <w:lang w:bidi="fa-IR"/>
        </w:rPr>
        <w:object w:dxaOrig="2840" w:dyaOrig="300" w14:anchorId="29BA9328">
          <v:shape id="_x0000_i1088" type="#_x0000_t75" style="width:141pt;height:18pt" o:ole="">
            <v:imagedata r:id="rId133" o:title=""/>
          </v:shape>
          <o:OLEObject Type="Embed" ProgID="Equation.DSMT4" ShapeID="_x0000_i1088" DrawAspect="Content" ObjectID="_1628579873" r:id="rId134"/>
        </w:object>
      </w:r>
      <w:r w:rsidR="008123DA">
        <w:rPr>
          <w:lang w:bidi="fa-IR"/>
        </w:rPr>
        <w:t xml:space="preserve"> </w:t>
      </w:r>
    </w:p>
    <w:p w14:paraId="1D70CA5C" w14:textId="77777777" w:rsidR="0051786B" w:rsidRDefault="0051786B" w:rsidP="0051786B">
      <w:pPr>
        <w:suppressAutoHyphens w:val="0"/>
        <w:overflowPunct/>
        <w:textAlignment w:val="auto"/>
        <w:rPr>
          <w:lang w:bidi="fa-IR"/>
        </w:rPr>
      </w:pPr>
    </w:p>
    <w:p w14:paraId="21BEB620" w14:textId="3778825C" w:rsidR="0036162D" w:rsidRDefault="000D7D2E" w:rsidP="0051786B">
      <w:pPr>
        <w:suppressAutoHyphens w:val="0"/>
        <w:overflowPunct/>
        <w:textAlignment w:val="auto"/>
        <w:rPr>
          <w:lang w:bidi="fa-IR"/>
        </w:rPr>
      </w:pPr>
      <w:r>
        <w:rPr>
          <w:lang w:bidi="fa-IR"/>
        </w:rPr>
        <w:t xml:space="preserve">Forces of all muscle in the system are obtainable form eq. (11) which are substituted in eq. (4) to calculate the three torques applied to the three links. </w:t>
      </w:r>
    </w:p>
    <w:p w14:paraId="2021459E" w14:textId="38504840" w:rsidR="000D7D2E" w:rsidRDefault="000D7D2E" w:rsidP="0051062B">
      <w:pPr>
        <w:suppressAutoHyphens w:val="0"/>
        <w:overflowPunct/>
        <w:textAlignment w:val="auto"/>
        <w:rPr>
          <w:lang w:bidi="fa-IR"/>
        </w:rPr>
      </w:pPr>
      <w:r>
        <w:rPr>
          <w:lang w:bidi="fa-IR"/>
        </w:rPr>
        <w:t xml:space="preserve">In </w:t>
      </w:r>
      <w:r w:rsidR="00EB403E">
        <w:rPr>
          <w:lang w:bidi="fa-IR"/>
        </w:rPr>
        <w:t xml:space="preserve">order to calculate joint trajectory we need joint angles and angular (states of the system) velocity. Inverse dynamics would be exerted to calculate six states (three angles and three angular velocities). Dynamics equations extracted form </w:t>
      </w:r>
      <w:r w:rsidR="00AF15ED">
        <w:rPr>
          <w:lang w:bidi="fa-IR"/>
        </w:rPr>
        <w:t>inverse dynamics used in [</w:t>
      </w:r>
      <w:r w:rsidR="0051062B">
        <w:rPr>
          <w:lang w:bidi="fa-IR"/>
        </w:rPr>
        <w:t>2</w:t>
      </w:r>
      <w:r w:rsidR="00AF15ED">
        <w:rPr>
          <w:lang w:bidi="fa-IR"/>
        </w:rPr>
        <w:t>] expressed as follows:</w:t>
      </w:r>
    </w:p>
    <w:p w14:paraId="6796FCC7" w14:textId="1FF0925B" w:rsidR="00AF15ED" w:rsidRDefault="00AF15ED" w:rsidP="0051786B">
      <w:pPr>
        <w:suppressAutoHyphens w:val="0"/>
        <w:overflowPunct/>
        <w:textAlignment w:val="auto"/>
        <w:rPr>
          <w:lang w:bidi="fa-IR"/>
        </w:rPr>
      </w:pPr>
      <w:r w:rsidRPr="00AF15ED">
        <w:rPr>
          <w:position w:val="-4"/>
          <w:lang w:bidi="fa-IR"/>
        </w:rPr>
        <w:object w:dxaOrig="180" w:dyaOrig="279" w14:anchorId="2241D00D">
          <v:shape id="_x0000_i1089" type="#_x0000_t75" style="width:7.5pt;height:14.25pt" o:ole="">
            <v:imagedata r:id="rId135" o:title=""/>
          </v:shape>
          <o:OLEObject Type="Embed" ProgID="Equation.DSMT4" ShapeID="_x0000_i1089" DrawAspect="Content" ObjectID="_1628579874" r:id="rId136"/>
        </w:object>
      </w:r>
      <w:r>
        <w:rPr>
          <w:lang w:bidi="fa-IR"/>
        </w:rPr>
        <w:t xml:space="preserve"> </w:t>
      </w:r>
      <w:r w:rsidR="005A6B82" w:rsidRPr="00AF15ED">
        <w:rPr>
          <w:position w:val="-52"/>
          <w:lang w:bidi="fa-IR"/>
        </w:rPr>
        <w:object w:dxaOrig="5300" w:dyaOrig="1160" w14:anchorId="67D8C0BE">
          <v:shape id="_x0000_i1090" type="#_x0000_t75" style="width:261.75pt;height:57.75pt" o:ole="">
            <v:imagedata r:id="rId137" o:title=""/>
          </v:shape>
          <o:OLEObject Type="Embed" ProgID="Equation.DSMT4" ShapeID="_x0000_i1090" DrawAspect="Content" ObjectID="_1628579875" r:id="rId138"/>
        </w:object>
      </w:r>
      <w:r>
        <w:rPr>
          <w:lang w:bidi="fa-IR"/>
        </w:rPr>
        <w:t xml:space="preserve"> </w:t>
      </w:r>
    </w:p>
    <w:p w14:paraId="3FE733AB" w14:textId="5A18CD54" w:rsidR="0051786B" w:rsidRDefault="00AC422A" w:rsidP="0051786B">
      <w:pPr>
        <w:suppressAutoHyphens w:val="0"/>
        <w:overflowPunct/>
        <w:textAlignment w:val="auto"/>
        <w:rPr>
          <w:lang w:bidi="fa-IR"/>
        </w:rPr>
      </w:pPr>
      <w:r w:rsidRPr="00AC422A">
        <w:rPr>
          <w:position w:val="-50"/>
          <w:lang w:bidi="fa-IR"/>
        </w:rPr>
        <w:object w:dxaOrig="2220" w:dyaOrig="1120" w14:anchorId="5F531C64">
          <v:shape id="_x0000_i1091" type="#_x0000_t75" style="width:108pt;height:57.75pt" o:ole="">
            <v:imagedata r:id="rId139" o:title=""/>
          </v:shape>
          <o:OLEObject Type="Embed" ProgID="Equation.DSMT4" ShapeID="_x0000_i1091" DrawAspect="Content" ObjectID="_1628579876" r:id="rId140"/>
        </w:object>
      </w:r>
      <w:r>
        <w:rPr>
          <w:lang w:bidi="fa-IR"/>
        </w:rPr>
        <w:t xml:space="preserve">                    </w:t>
      </w:r>
      <w:r w:rsidR="00032198">
        <w:rPr>
          <w:lang w:bidi="fa-IR"/>
        </w:rPr>
        <w:t xml:space="preserve"> </w:t>
      </w:r>
      <w:r>
        <w:rPr>
          <w:lang w:bidi="fa-IR"/>
        </w:rPr>
        <w:t xml:space="preserve">                   (12)</w:t>
      </w:r>
    </w:p>
    <w:p w14:paraId="7A3803D9" w14:textId="66836956" w:rsidR="00BF29AF" w:rsidRDefault="00BF29AF" w:rsidP="0051786B">
      <w:pPr>
        <w:suppressAutoHyphens w:val="0"/>
        <w:overflowPunct/>
        <w:textAlignment w:val="auto"/>
        <w:rPr>
          <w:lang w:bidi="fa-IR"/>
        </w:rPr>
      </w:pPr>
    </w:p>
    <w:p w14:paraId="5A6CEE38" w14:textId="24EE3F12" w:rsidR="00BF29AF" w:rsidRDefault="00BF29AF" w:rsidP="0051786B">
      <w:pPr>
        <w:suppressAutoHyphens w:val="0"/>
        <w:overflowPunct/>
        <w:textAlignment w:val="auto"/>
        <w:rPr>
          <w:lang w:bidi="fa-IR"/>
        </w:rPr>
      </w:pPr>
      <w:r>
        <w:rPr>
          <w:lang w:bidi="fa-IR"/>
        </w:rPr>
        <w:t>Where,</w:t>
      </w:r>
    </w:p>
    <w:p w14:paraId="62F65DB1" w14:textId="6A43A599" w:rsidR="00BF29AF" w:rsidRDefault="00BF29AF" w:rsidP="0051786B">
      <w:pPr>
        <w:suppressAutoHyphens w:val="0"/>
        <w:overflowPunct/>
        <w:textAlignment w:val="auto"/>
        <w:rPr>
          <w:lang w:bidi="fa-IR"/>
        </w:rPr>
      </w:pPr>
      <w:r w:rsidRPr="00BF29AF">
        <w:rPr>
          <w:position w:val="-6"/>
          <w:lang w:bidi="fa-IR"/>
        </w:rPr>
        <w:object w:dxaOrig="200" w:dyaOrig="220" w14:anchorId="088A42A3">
          <v:shape id="_x0000_i1092" type="#_x0000_t75" style="width:10.5pt;height:11.25pt" o:ole="">
            <v:imagedata r:id="rId141" o:title=""/>
          </v:shape>
          <o:OLEObject Type="Embed" ProgID="Equation.DSMT4" ShapeID="_x0000_i1092" DrawAspect="Content" ObjectID="_1628579877" r:id="rId142"/>
        </w:object>
      </w:r>
      <w:r>
        <w:rPr>
          <w:lang w:bidi="fa-IR"/>
        </w:rPr>
        <w:t xml:space="preserve"> is the vector of joint moment.</w:t>
      </w:r>
    </w:p>
    <w:p w14:paraId="66AEC028" w14:textId="4F6345D7" w:rsidR="00AB3C0D" w:rsidRDefault="00BF29AF" w:rsidP="00AB3C0D">
      <w:pPr>
        <w:suppressAutoHyphens w:val="0"/>
        <w:overflowPunct/>
        <w:textAlignment w:val="auto"/>
        <w:rPr>
          <w:lang w:bidi="fa-IR"/>
        </w:rPr>
      </w:pPr>
      <w:r w:rsidRPr="00BF29AF">
        <w:rPr>
          <w:position w:val="-10"/>
          <w:lang w:bidi="fa-IR"/>
        </w:rPr>
        <w:object w:dxaOrig="620" w:dyaOrig="320" w14:anchorId="38751C6E">
          <v:shape id="_x0000_i1093" type="#_x0000_t75" style="width:30.75pt;height:15.75pt" o:ole="">
            <v:imagedata r:id="rId143" o:title=""/>
          </v:shape>
          <o:OLEObject Type="Embed" ProgID="Equation.DSMT4" ShapeID="_x0000_i1093" DrawAspect="Content" ObjectID="_1628579878" r:id="rId144"/>
        </w:object>
      </w:r>
      <w:r>
        <w:rPr>
          <w:lang w:bidi="fa-IR"/>
        </w:rPr>
        <w:t xml:space="preserve"> </w:t>
      </w:r>
      <w:r w:rsidR="00AB3C0D">
        <w:rPr>
          <w:lang w:bidi="fa-IR"/>
        </w:rPr>
        <w:t>is the inertia matrix. (It is</w:t>
      </w:r>
      <w:r>
        <w:rPr>
          <w:lang w:bidi="fa-IR"/>
        </w:rPr>
        <w:t xml:space="preserve"> symmetric</w:t>
      </w:r>
      <w:r w:rsidR="00AB3C0D">
        <w:rPr>
          <w:lang w:bidi="fa-IR"/>
        </w:rPr>
        <w:t>, so only six elements need to be de fined.)</w:t>
      </w:r>
    </w:p>
    <w:p w14:paraId="4034DA97" w14:textId="545732B1" w:rsidR="00BF29AF" w:rsidRDefault="00AB3C0D" w:rsidP="00AB3C0D">
      <w:pPr>
        <w:suppressAutoHyphens w:val="0"/>
        <w:overflowPunct/>
        <w:textAlignment w:val="auto"/>
        <w:rPr>
          <w:lang w:bidi="fa-IR"/>
        </w:rPr>
      </w:pPr>
      <w:r w:rsidRPr="00AB3C0D">
        <w:rPr>
          <w:position w:val="-6"/>
          <w:lang w:bidi="fa-IR"/>
        </w:rPr>
        <w:object w:dxaOrig="220" w:dyaOrig="320" w14:anchorId="51C976CA">
          <v:shape id="_x0000_i1094" type="#_x0000_t75" style="width:11.25pt;height:15.75pt" o:ole="">
            <v:imagedata r:id="rId145" o:title=""/>
          </v:shape>
          <o:OLEObject Type="Embed" ProgID="Equation.DSMT4" ShapeID="_x0000_i1094" DrawAspect="Content" ObjectID="_1628579879" r:id="rId146"/>
        </w:object>
      </w:r>
      <w:r>
        <w:rPr>
          <w:lang w:bidi="fa-IR"/>
        </w:rPr>
        <w:t xml:space="preserve"> is the vector of angular acceleration.</w:t>
      </w:r>
    </w:p>
    <w:p w14:paraId="3040978E" w14:textId="50B19C1B" w:rsidR="00AB3C0D" w:rsidRDefault="00AB3C0D" w:rsidP="00AB3C0D">
      <w:pPr>
        <w:suppressAutoHyphens w:val="0"/>
        <w:overflowPunct/>
        <w:textAlignment w:val="auto"/>
        <w:rPr>
          <w:lang w:bidi="fa-IR"/>
        </w:rPr>
      </w:pPr>
      <w:r w:rsidRPr="00AB3C0D">
        <w:rPr>
          <w:position w:val="-10"/>
          <w:lang w:bidi="fa-IR"/>
        </w:rPr>
        <w:object w:dxaOrig="760" w:dyaOrig="360" w14:anchorId="00FA6D29">
          <v:shape id="_x0000_i1095" type="#_x0000_t75" style="width:37.5pt;height:18pt" o:ole="">
            <v:imagedata r:id="rId147" o:title=""/>
          </v:shape>
          <o:OLEObject Type="Embed" ProgID="Equation.DSMT4" ShapeID="_x0000_i1095" DrawAspect="Content" ObjectID="_1628579880" r:id="rId148"/>
        </w:object>
      </w:r>
      <w:r>
        <w:rPr>
          <w:lang w:bidi="fa-IR"/>
        </w:rPr>
        <w:t xml:space="preserve"> is the vector of centrifugal/Coriolis terms.</w:t>
      </w:r>
    </w:p>
    <w:p w14:paraId="48BE9193" w14:textId="457FBFE0" w:rsidR="007F4440" w:rsidRDefault="007F4440" w:rsidP="00AB3C0D">
      <w:pPr>
        <w:suppressAutoHyphens w:val="0"/>
        <w:overflowPunct/>
        <w:textAlignment w:val="auto"/>
        <w:rPr>
          <w:lang w:bidi="fa-IR"/>
        </w:rPr>
      </w:pPr>
      <w:r w:rsidRPr="007F4440">
        <w:rPr>
          <w:position w:val="-10"/>
          <w:lang w:bidi="fa-IR"/>
        </w:rPr>
        <w:object w:dxaOrig="560" w:dyaOrig="320" w14:anchorId="2A648B77">
          <v:shape id="_x0000_i1096" type="#_x0000_t75" style="width:27.75pt;height:15.75pt" o:ole="">
            <v:imagedata r:id="rId149" o:title=""/>
          </v:shape>
          <o:OLEObject Type="Embed" ProgID="Equation.DSMT4" ShapeID="_x0000_i1096" DrawAspect="Content" ObjectID="_1628579881" r:id="rId150"/>
        </w:object>
      </w:r>
      <w:r>
        <w:rPr>
          <w:lang w:bidi="fa-IR"/>
        </w:rPr>
        <w:t xml:space="preserve"> is the vector of gravity terms.</w:t>
      </w:r>
    </w:p>
    <w:p w14:paraId="50F0D64E" w14:textId="191CB91B" w:rsidR="007F4440" w:rsidRDefault="007F4440" w:rsidP="00AB3C0D">
      <w:pPr>
        <w:suppressAutoHyphens w:val="0"/>
        <w:overflowPunct/>
        <w:textAlignment w:val="auto"/>
        <w:rPr>
          <w:lang w:bidi="fa-IR"/>
        </w:rPr>
      </w:pPr>
      <w:r w:rsidRPr="007F4440">
        <w:rPr>
          <w:position w:val="-12"/>
          <w:lang w:bidi="fa-IR"/>
        </w:rPr>
        <w:object w:dxaOrig="360" w:dyaOrig="360" w14:anchorId="356890F3">
          <v:shape id="_x0000_i1097" type="#_x0000_t75" style="width:18pt;height:18pt" o:ole="">
            <v:imagedata r:id="rId151" o:title=""/>
          </v:shape>
          <o:OLEObject Type="Embed" ProgID="Equation.DSMT4" ShapeID="_x0000_i1097" DrawAspect="Content" ObjectID="_1628579882" r:id="rId152"/>
        </w:object>
      </w:r>
      <w:r>
        <w:rPr>
          <w:lang w:bidi="fa-IR"/>
        </w:rPr>
        <w:t xml:space="preserve"> is the vector of joint moments because of other external forces besides gravity.</w:t>
      </w:r>
    </w:p>
    <w:p w14:paraId="7DF5F8B4" w14:textId="0376A457" w:rsidR="007F4440" w:rsidRDefault="007F4440" w:rsidP="00AB3C0D">
      <w:pPr>
        <w:suppressAutoHyphens w:val="0"/>
        <w:overflowPunct/>
        <w:textAlignment w:val="auto"/>
        <w:rPr>
          <w:lang w:bidi="fa-IR"/>
        </w:rPr>
      </w:pPr>
      <w:r>
        <w:rPr>
          <w:lang w:bidi="fa-IR"/>
        </w:rPr>
        <w:t>and:</w:t>
      </w:r>
    </w:p>
    <w:p w14:paraId="26A5B53D" w14:textId="77777777" w:rsidR="00AB3C0D" w:rsidRDefault="00AB3C0D" w:rsidP="00AB3C0D">
      <w:pPr>
        <w:suppressAutoHyphens w:val="0"/>
        <w:overflowPunct/>
        <w:textAlignment w:val="auto"/>
        <w:rPr>
          <w:lang w:bidi="fa-IR"/>
        </w:rPr>
      </w:pPr>
    </w:p>
    <w:p w14:paraId="3475D356" w14:textId="2D0001C5" w:rsidR="00AC422A" w:rsidRDefault="00354A3F" w:rsidP="0051786B">
      <w:pPr>
        <w:suppressAutoHyphens w:val="0"/>
        <w:overflowPunct/>
        <w:textAlignment w:val="auto"/>
        <w:rPr>
          <w:lang w:bidi="fa-IR"/>
        </w:rPr>
      </w:pPr>
      <w:r w:rsidRPr="002465E4">
        <w:rPr>
          <w:position w:val="-14"/>
          <w:lang w:bidi="fa-IR"/>
        </w:rPr>
        <w:object w:dxaOrig="5100" w:dyaOrig="400" w14:anchorId="2739673B">
          <v:shape id="_x0000_i1098" type="#_x0000_t75" style="width:252pt;height:21.75pt" o:ole="">
            <v:imagedata r:id="rId153" o:title=""/>
          </v:shape>
          <o:OLEObject Type="Embed" ProgID="Equation.DSMT4" ShapeID="_x0000_i1098" DrawAspect="Content" ObjectID="_1628579883" r:id="rId154"/>
        </w:object>
      </w:r>
      <w:r w:rsidR="00AC422A">
        <w:rPr>
          <w:lang w:bidi="fa-IR"/>
        </w:rPr>
        <w:t xml:space="preserve"> </w:t>
      </w:r>
    </w:p>
    <w:p w14:paraId="44B498B4" w14:textId="6C611571" w:rsidR="00AC422A" w:rsidRDefault="00354A3F" w:rsidP="0051786B">
      <w:pPr>
        <w:suppressAutoHyphens w:val="0"/>
        <w:overflowPunct/>
        <w:textAlignment w:val="auto"/>
        <w:rPr>
          <w:lang w:bidi="fa-IR"/>
        </w:rPr>
      </w:pPr>
      <w:r w:rsidRPr="002465E4">
        <w:rPr>
          <w:position w:val="-12"/>
          <w:lang w:bidi="fa-IR"/>
        </w:rPr>
        <w:object w:dxaOrig="5080" w:dyaOrig="380" w14:anchorId="23FD057D">
          <v:shape id="_x0000_i1099" type="#_x0000_t75" style="width:252pt;height:21.75pt" o:ole="">
            <v:imagedata r:id="rId155" o:title=""/>
          </v:shape>
          <o:OLEObject Type="Embed" ProgID="Equation.DSMT4" ShapeID="_x0000_i1099" DrawAspect="Content" ObjectID="_1628579884" r:id="rId156"/>
        </w:object>
      </w:r>
      <w:r w:rsidR="002465E4">
        <w:rPr>
          <w:lang w:bidi="fa-IR"/>
        </w:rPr>
        <w:t xml:space="preserve"> </w:t>
      </w:r>
    </w:p>
    <w:p w14:paraId="2CCFDDBD" w14:textId="621BBE2C" w:rsidR="002465E4" w:rsidRDefault="00354A3F" w:rsidP="0051786B">
      <w:pPr>
        <w:suppressAutoHyphens w:val="0"/>
        <w:overflowPunct/>
        <w:textAlignment w:val="auto"/>
        <w:rPr>
          <w:lang w:bidi="fa-IR"/>
        </w:rPr>
      </w:pPr>
      <w:r w:rsidRPr="002465E4">
        <w:rPr>
          <w:position w:val="-12"/>
          <w:lang w:bidi="fa-IR"/>
        </w:rPr>
        <w:object w:dxaOrig="1800" w:dyaOrig="360" w14:anchorId="3D7A5A3A">
          <v:shape id="_x0000_i1100" type="#_x0000_t75" style="width:93.75pt;height:21.75pt" o:ole="">
            <v:imagedata r:id="rId157" o:title=""/>
          </v:shape>
          <o:OLEObject Type="Embed" ProgID="Equation.DSMT4" ShapeID="_x0000_i1100" DrawAspect="Content" ObjectID="_1628579885" r:id="rId158"/>
        </w:object>
      </w:r>
      <w:r w:rsidR="002465E4">
        <w:rPr>
          <w:lang w:bidi="fa-IR"/>
        </w:rPr>
        <w:t xml:space="preserve"> </w:t>
      </w:r>
    </w:p>
    <w:p w14:paraId="19E281E3" w14:textId="77777777" w:rsidR="002465E4" w:rsidRDefault="002465E4" w:rsidP="0051786B">
      <w:pPr>
        <w:suppressAutoHyphens w:val="0"/>
        <w:overflowPunct/>
        <w:textAlignment w:val="auto"/>
        <w:rPr>
          <w:lang w:bidi="fa-IR"/>
        </w:rPr>
      </w:pPr>
    </w:p>
    <w:p w14:paraId="01C81042" w14:textId="7956D0D4" w:rsidR="002465E4" w:rsidRDefault="00D13398" w:rsidP="00A641AB">
      <w:pPr>
        <w:suppressAutoHyphens w:val="0"/>
        <w:overflowPunct/>
        <w:textAlignment w:val="auto"/>
        <w:rPr>
          <w:lang w:bidi="fa-IR"/>
        </w:rPr>
      </w:pPr>
      <w:r w:rsidRPr="00D13398">
        <w:rPr>
          <w:position w:val="-12"/>
          <w:lang w:bidi="fa-IR"/>
        </w:rPr>
        <w:object w:dxaOrig="4720" w:dyaOrig="380" w14:anchorId="73247769">
          <v:shape id="_x0000_i1101" type="#_x0000_t75" style="width:237.75pt;height:21.75pt" o:ole="">
            <v:imagedata r:id="rId159" o:title=""/>
          </v:shape>
          <o:OLEObject Type="Embed" ProgID="Equation.DSMT4" ShapeID="_x0000_i1101" DrawAspect="Content" ObjectID="_1628579886" r:id="rId160"/>
        </w:object>
      </w:r>
    </w:p>
    <w:p w14:paraId="3286AEC6" w14:textId="6340A213" w:rsidR="00A641AB" w:rsidRDefault="00A641AB" w:rsidP="0051786B">
      <w:pPr>
        <w:suppressAutoHyphens w:val="0"/>
        <w:overflowPunct/>
        <w:textAlignment w:val="auto"/>
        <w:rPr>
          <w:lang w:bidi="fa-IR"/>
        </w:rPr>
      </w:pPr>
      <w:r w:rsidRPr="00A641AB">
        <w:rPr>
          <w:position w:val="-12"/>
          <w:lang w:bidi="fa-IR"/>
        </w:rPr>
        <w:object w:dxaOrig="4780" w:dyaOrig="360" w14:anchorId="4AB0A80E">
          <v:shape id="_x0000_i1102" type="#_x0000_t75" style="width:239.25pt;height:18pt" o:ole="">
            <v:imagedata r:id="rId161" o:title=""/>
          </v:shape>
          <o:OLEObject Type="Embed" ProgID="Equation.DSMT4" ShapeID="_x0000_i1102" DrawAspect="Content" ObjectID="_1628579887" r:id="rId162"/>
        </w:object>
      </w:r>
      <w:r>
        <w:rPr>
          <w:lang w:bidi="fa-IR"/>
        </w:rPr>
        <w:t xml:space="preserve"> </w:t>
      </w:r>
    </w:p>
    <w:p w14:paraId="46A96735" w14:textId="77777777" w:rsidR="00D13398" w:rsidRDefault="00D13398" w:rsidP="0051786B">
      <w:pPr>
        <w:suppressAutoHyphens w:val="0"/>
        <w:overflowPunct/>
        <w:textAlignment w:val="auto"/>
        <w:rPr>
          <w:lang w:bidi="fa-IR"/>
        </w:rPr>
      </w:pPr>
    </w:p>
    <w:p w14:paraId="0BCE9087" w14:textId="676E43BC" w:rsidR="00CC7FE7" w:rsidRDefault="00D13398" w:rsidP="00D13398">
      <w:pPr>
        <w:suppressAutoHyphens w:val="0"/>
        <w:overflowPunct/>
        <w:textAlignment w:val="auto"/>
        <w:rPr>
          <w:lang w:bidi="fa-IR"/>
        </w:rPr>
      </w:pPr>
      <w:r w:rsidRPr="00D13398">
        <w:rPr>
          <w:position w:val="-12"/>
          <w:lang w:bidi="fa-IR"/>
        </w:rPr>
        <w:object w:dxaOrig="5080" w:dyaOrig="380" w14:anchorId="74D2270E">
          <v:shape id="_x0000_i1103" type="#_x0000_t75" style="width:253.5pt;height:19.5pt" o:ole="">
            <v:imagedata r:id="rId163" o:title=""/>
          </v:shape>
          <o:OLEObject Type="Embed" ProgID="Equation.DSMT4" ShapeID="_x0000_i1103" DrawAspect="Content" ObjectID="_1628579888" r:id="rId164"/>
        </w:object>
      </w:r>
      <w:r>
        <w:rPr>
          <w:lang w:bidi="fa-IR"/>
        </w:rPr>
        <w:t xml:space="preserve"> </w:t>
      </w:r>
    </w:p>
    <w:p w14:paraId="0C297EB5" w14:textId="77777777" w:rsidR="00D13398" w:rsidRDefault="00D13398" w:rsidP="00D13398">
      <w:pPr>
        <w:suppressAutoHyphens w:val="0"/>
        <w:overflowPunct/>
        <w:textAlignment w:val="auto"/>
        <w:rPr>
          <w:lang w:bidi="fa-IR"/>
        </w:rPr>
      </w:pPr>
    </w:p>
    <w:p w14:paraId="538C9860" w14:textId="5034EDE2" w:rsidR="00D13398" w:rsidRDefault="00D13398" w:rsidP="00D13398">
      <w:pPr>
        <w:suppressAutoHyphens w:val="0"/>
        <w:overflowPunct/>
        <w:textAlignment w:val="auto"/>
        <w:rPr>
          <w:lang w:bidi="fa-IR"/>
        </w:rPr>
      </w:pPr>
      <w:r w:rsidRPr="00D13398">
        <w:rPr>
          <w:position w:val="-12"/>
          <w:lang w:bidi="fa-IR"/>
        </w:rPr>
        <w:object w:dxaOrig="4740" w:dyaOrig="380" w14:anchorId="527257F8">
          <v:shape id="_x0000_i1104" type="#_x0000_t75" style="width:237pt;height:19.5pt" o:ole="">
            <v:imagedata r:id="rId165" o:title=""/>
          </v:shape>
          <o:OLEObject Type="Embed" ProgID="Equation.DSMT4" ShapeID="_x0000_i1104" DrawAspect="Content" ObjectID="_1628579889" r:id="rId166"/>
        </w:object>
      </w:r>
      <w:r>
        <w:rPr>
          <w:lang w:bidi="fa-IR"/>
        </w:rPr>
        <w:t xml:space="preserve"> </w:t>
      </w:r>
    </w:p>
    <w:p w14:paraId="1996E446" w14:textId="7154208C" w:rsidR="00D13398" w:rsidRDefault="00D13398" w:rsidP="00D13398">
      <w:pPr>
        <w:suppressAutoHyphens w:val="0"/>
        <w:overflowPunct/>
        <w:textAlignment w:val="auto"/>
        <w:rPr>
          <w:lang w:bidi="fa-IR"/>
        </w:rPr>
      </w:pPr>
      <w:r w:rsidRPr="00D13398">
        <w:rPr>
          <w:position w:val="-12"/>
          <w:lang w:bidi="fa-IR"/>
        </w:rPr>
        <w:object w:dxaOrig="4780" w:dyaOrig="360" w14:anchorId="1E6B0B0B">
          <v:shape id="_x0000_i1105" type="#_x0000_t75" style="width:239.25pt;height:18pt" o:ole="">
            <v:imagedata r:id="rId167" o:title=""/>
          </v:shape>
          <o:OLEObject Type="Embed" ProgID="Equation.DSMT4" ShapeID="_x0000_i1105" DrawAspect="Content" ObjectID="_1628579890" r:id="rId168"/>
        </w:object>
      </w:r>
      <w:r>
        <w:rPr>
          <w:lang w:bidi="fa-IR"/>
        </w:rPr>
        <w:t xml:space="preserve"> </w:t>
      </w:r>
    </w:p>
    <w:p w14:paraId="6E722942" w14:textId="77777777" w:rsidR="00CC7FE7" w:rsidRDefault="00CC7FE7" w:rsidP="0051786B">
      <w:pPr>
        <w:suppressAutoHyphens w:val="0"/>
        <w:overflowPunct/>
        <w:textAlignment w:val="auto"/>
        <w:rPr>
          <w:lang w:bidi="fa-IR"/>
        </w:rPr>
      </w:pPr>
    </w:p>
    <w:p w14:paraId="2CA5B819" w14:textId="0E5AF7DB" w:rsidR="00CC7FE7" w:rsidRDefault="00A641AB" w:rsidP="0051786B">
      <w:pPr>
        <w:suppressAutoHyphens w:val="0"/>
        <w:overflowPunct/>
        <w:textAlignment w:val="auto"/>
        <w:rPr>
          <w:lang w:bidi="fa-IR"/>
        </w:rPr>
      </w:pPr>
      <w:r w:rsidRPr="00A641AB">
        <w:rPr>
          <w:position w:val="-12"/>
          <w:lang w:bidi="fa-IR"/>
        </w:rPr>
        <w:object w:dxaOrig="5060" w:dyaOrig="380" w14:anchorId="0D3712F4">
          <v:shape id="_x0000_i1106" type="#_x0000_t75" style="width:252.75pt;height:19.5pt" o:ole="">
            <v:imagedata r:id="rId169" o:title=""/>
          </v:shape>
          <o:OLEObject Type="Embed" ProgID="Equation.DSMT4" ShapeID="_x0000_i1106" DrawAspect="Content" ObjectID="_1628579891" r:id="rId170"/>
        </w:object>
      </w:r>
      <w:r>
        <w:rPr>
          <w:lang w:bidi="fa-IR"/>
        </w:rPr>
        <w:t xml:space="preserve"> </w:t>
      </w:r>
    </w:p>
    <w:p w14:paraId="52E34E6B" w14:textId="77777777" w:rsidR="00BF29AF" w:rsidRDefault="00BF29AF" w:rsidP="0051786B">
      <w:pPr>
        <w:suppressAutoHyphens w:val="0"/>
        <w:overflowPunct/>
        <w:textAlignment w:val="auto"/>
        <w:rPr>
          <w:lang w:bidi="fa-IR"/>
        </w:rPr>
      </w:pPr>
    </w:p>
    <w:p w14:paraId="09AAE863" w14:textId="6A1A3FE2" w:rsidR="00F017A3" w:rsidRDefault="00A641AB" w:rsidP="0051786B">
      <w:pPr>
        <w:suppressAutoHyphens w:val="0"/>
        <w:overflowPunct/>
        <w:textAlignment w:val="auto"/>
        <w:rPr>
          <w:lang w:bidi="fa-IR"/>
        </w:rPr>
      </w:pPr>
      <w:r w:rsidRPr="00A641AB">
        <w:rPr>
          <w:position w:val="-12"/>
          <w:lang w:bidi="fa-IR"/>
        </w:rPr>
        <w:object w:dxaOrig="3360" w:dyaOrig="380" w14:anchorId="05888D18">
          <v:shape id="_x0000_i1107" type="#_x0000_t75" style="width:168pt;height:19.5pt" o:ole="">
            <v:imagedata r:id="rId171" o:title=""/>
          </v:shape>
          <o:OLEObject Type="Embed" ProgID="Equation.DSMT4" ShapeID="_x0000_i1107" DrawAspect="Content" ObjectID="_1628579892" r:id="rId172"/>
        </w:object>
      </w:r>
      <w:r>
        <w:rPr>
          <w:lang w:bidi="fa-IR"/>
        </w:rPr>
        <w:t xml:space="preserve"> </w:t>
      </w:r>
    </w:p>
    <w:p w14:paraId="0C11A2BD" w14:textId="77777777" w:rsidR="00BF29AF" w:rsidRDefault="00BF29AF" w:rsidP="0051786B">
      <w:pPr>
        <w:suppressAutoHyphens w:val="0"/>
        <w:overflowPunct/>
        <w:textAlignment w:val="auto"/>
        <w:rPr>
          <w:lang w:bidi="fa-IR"/>
        </w:rPr>
      </w:pPr>
    </w:p>
    <w:p w14:paraId="201E19C8" w14:textId="6715CB63" w:rsidR="003837CB" w:rsidRDefault="00A641AB" w:rsidP="0051786B">
      <w:pPr>
        <w:suppressAutoHyphens w:val="0"/>
        <w:overflowPunct/>
        <w:textAlignment w:val="auto"/>
        <w:rPr>
          <w:lang w:bidi="fa-IR"/>
        </w:rPr>
      </w:pPr>
      <w:r w:rsidRPr="00A641AB">
        <w:rPr>
          <w:position w:val="-12"/>
          <w:lang w:bidi="fa-IR"/>
        </w:rPr>
        <w:object w:dxaOrig="5080" w:dyaOrig="380" w14:anchorId="0FBF2FFF">
          <v:shape id="_x0000_i1108" type="#_x0000_t75" style="width:253.5pt;height:19.5pt" o:ole="">
            <v:imagedata r:id="rId173" o:title=""/>
          </v:shape>
          <o:OLEObject Type="Embed" ProgID="Equation.DSMT4" ShapeID="_x0000_i1108" DrawAspect="Content" ObjectID="_1628579893" r:id="rId174"/>
        </w:object>
      </w:r>
      <w:r>
        <w:rPr>
          <w:lang w:bidi="fa-IR"/>
        </w:rPr>
        <w:t xml:space="preserve"> </w:t>
      </w:r>
    </w:p>
    <w:p w14:paraId="4A2879BE" w14:textId="77777777" w:rsidR="00BF29AF" w:rsidRDefault="00BF29AF" w:rsidP="0051786B">
      <w:pPr>
        <w:suppressAutoHyphens w:val="0"/>
        <w:overflowPunct/>
        <w:textAlignment w:val="auto"/>
        <w:rPr>
          <w:lang w:bidi="fa-IR"/>
        </w:rPr>
      </w:pPr>
    </w:p>
    <w:p w14:paraId="2399BCDC" w14:textId="7E67F7C6" w:rsidR="00BC2D71" w:rsidRDefault="00A641AB" w:rsidP="0051786B">
      <w:pPr>
        <w:suppressAutoHyphens w:val="0"/>
        <w:overflowPunct/>
        <w:textAlignment w:val="auto"/>
        <w:rPr>
          <w:lang w:bidi="fa-IR"/>
        </w:rPr>
      </w:pPr>
      <w:r w:rsidRPr="00A641AB">
        <w:rPr>
          <w:position w:val="-12"/>
          <w:lang w:bidi="fa-IR"/>
        </w:rPr>
        <w:object w:dxaOrig="3360" w:dyaOrig="380" w14:anchorId="01AFE31E">
          <v:shape id="_x0000_i1109" type="#_x0000_t75" style="width:168pt;height:19.5pt" o:ole="">
            <v:imagedata r:id="rId175" o:title=""/>
          </v:shape>
          <o:OLEObject Type="Embed" ProgID="Equation.DSMT4" ShapeID="_x0000_i1109" DrawAspect="Content" ObjectID="_1628579894" r:id="rId176"/>
        </w:object>
      </w:r>
      <w:r>
        <w:rPr>
          <w:lang w:bidi="fa-IR"/>
        </w:rPr>
        <w:t xml:space="preserve"> </w:t>
      </w:r>
    </w:p>
    <w:p w14:paraId="759970A5" w14:textId="77777777" w:rsidR="00BF29AF" w:rsidRDefault="00BF29AF" w:rsidP="0051786B">
      <w:pPr>
        <w:suppressAutoHyphens w:val="0"/>
        <w:overflowPunct/>
        <w:textAlignment w:val="auto"/>
        <w:rPr>
          <w:lang w:bidi="fa-IR"/>
        </w:rPr>
      </w:pPr>
    </w:p>
    <w:p w14:paraId="18F0FB07" w14:textId="30C56AB6" w:rsidR="00BC2D71" w:rsidRDefault="00BF29AF" w:rsidP="0051786B">
      <w:pPr>
        <w:suppressAutoHyphens w:val="0"/>
        <w:overflowPunct/>
        <w:textAlignment w:val="auto"/>
        <w:rPr>
          <w:lang w:bidi="fa-IR"/>
        </w:rPr>
      </w:pPr>
      <w:r w:rsidRPr="00A641AB">
        <w:rPr>
          <w:position w:val="-12"/>
          <w:lang w:bidi="fa-IR"/>
        </w:rPr>
        <w:object w:dxaOrig="1939" w:dyaOrig="380" w14:anchorId="33EEF8F0">
          <v:shape id="_x0000_i1110" type="#_x0000_t75" style="width:96.75pt;height:19.5pt" o:ole="">
            <v:imagedata r:id="rId177" o:title=""/>
          </v:shape>
          <o:OLEObject Type="Embed" ProgID="Equation.DSMT4" ShapeID="_x0000_i1110" DrawAspect="Content" ObjectID="_1628579895" r:id="rId178"/>
        </w:object>
      </w:r>
      <w:r w:rsidR="00A641AB">
        <w:rPr>
          <w:lang w:bidi="fa-IR"/>
        </w:rPr>
        <w:t xml:space="preserve"> </w:t>
      </w:r>
    </w:p>
    <w:p w14:paraId="6FDAFCA7" w14:textId="024C509B" w:rsidR="00BC2D71" w:rsidRDefault="007F4440" w:rsidP="0051786B">
      <w:pPr>
        <w:suppressAutoHyphens w:val="0"/>
        <w:overflowPunct/>
        <w:textAlignment w:val="auto"/>
        <w:rPr>
          <w:lang w:bidi="fa-IR"/>
        </w:rPr>
      </w:pPr>
      <w:r>
        <w:rPr>
          <w:lang w:bidi="fa-IR"/>
        </w:rPr>
        <w:t>,.</w:t>
      </w:r>
    </w:p>
    <w:p w14:paraId="1089AED0" w14:textId="77777777" w:rsidR="00BC2D71" w:rsidRDefault="00BC2D71" w:rsidP="0051786B">
      <w:pPr>
        <w:suppressAutoHyphens w:val="0"/>
        <w:overflowPunct/>
        <w:textAlignment w:val="auto"/>
        <w:rPr>
          <w:lang w:bidi="fa-IR"/>
        </w:rPr>
      </w:pPr>
    </w:p>
    <w:p w14:paraId="7CFEEDBD" w14:textId="003B6D87" w:rsidR="00BC2D71" w:rsidRDefault="004F6EE6" w:rsidP="0051786B">
      <w:pPr>
        <w:suppressAutoHyphens w:val="0"/>
        <w:overflowPunct/>
        <w:textAlignment w:val="auto"/>
      </w:pPr>
      <w:r w:rsidRPr="005A6B82">
        <w:rPr>
          <w:position w:val="-12"/>
        </w:rPr>
        <w:object w:dxaOrig="5560" w:dyaOrig="380" w14:anchorId="0A74AA2D">
          <v:shape id="_x0000_i1111" type="#_x0000_t75" style="width:277.5pt;height:19.5pt" o:ole="">
            <v:imagedata r:id="rId179" o:title=""/>
          </v:shape>
          <o:OLEObject Type="Embed" ProgID="Equation.DSMT4" ShapeID="_x0000_i1111" DrawAspect="Content" ObjectID="_1628579896" r:id="rId180"/>
        </w:object>
      </w:r>
      <w:r w:rsidR="005A6B82">
        <w:t xml:space="preserve"> </w:t>
      </w:r>
    </w:p>
    <w:p w14:paraId="02E59430" w14:textId="0ECEBBEB" w:rsidR="004F6EE6" w:rsidRDefault="00D13398" w:rsidP="0051786B">
      <w:pPr>
        <w:suppressAutoHyphens w:val="0"/>
        <w:overflowPunct/>
        <w:textAlignment w:val="auto"/>
      </w:pPr>
      <w:r w:rsidRPr="00D13398">
        <w:rPr>
          <w:position w:val="-12"/>
        </w:rPr>
        <w:object w:dxaOrig="4720" w:dyaOrig="380" w14:anchorId="1DCA3C06">
          <v:shape id="_x0000_i1112" type="#_x0000_t75" style="width:236.25pt;height:19.5pt" o:ole="">
            <v:imagedata r:id="rId181" o:title=""/>
          </v:shape>
          <o:OLEObject Type="Embed" ProgID="Equation.DSMT4" ShapeID="_x0000_i1112" DrawAspect="Content" ObjectID="_1628579897" r:id="rId182"/>
        </w:object>
      </w:r>
      <w:r w:rsidR="004F6EE6">
        <w:t xml:space="preserve"> </w:t>
      </w:r>
    </w:p>
    <w:p w14:paraId="2C0BE3D0" w14:textId="16D8E1E7" w:rsidR="00D13398" w:rsidRDefault="00D13398" w:rsidP="0051786B">
      <w:pPr>
        <w:suppressAutoHyphens w:val="0"/>
        <w:overflowPunct/>
        <w:textAlignment w:val="auto"/>
      </w:pPr>
      <w:r w:rsidRPr="00D13398">
        <w:rPr>
          <w:position w:val="-12"/>
        </w:rPr>
        <w:object w:dxaOrig="1920" w:dyaOrig="380" w14:anchorId="78F12B50">
          <v:shape id="_x0000_i1113" type="#_x0000_t75" style="width:96pt;height:19.5pt" o:ole="">
            <v:imagedata r:id="rId183" o:title=""/>
          </v:shape>
          <o:OLEObject Type="Embed" ProgID="Equation.DSMT4" ShapeID="_x0000_i1113" DrawAspect="Content" ObjectID="_1628579898" r:id="rId184"/>
        </w:object>
      </w:r>
      <w:r>
        <w:t xml:space="preserve"> </w:t>
      </w:r>
    </w:p>
    <w:p w14:paraId="195F1B49" w14:textId="6A1CD938" w:rsidR="007F4440" w:rsidRDefault="007F4440" w:rsidP="0051786B">
      <w:pPr>
        <w:suppressAutoHyphens w:val="0"/>
        <w:overflowPunct/>
        <w:textAlignment w:val="auto"/>
      </w:pPr>
    </w:p>
    <w:p w14:paraId="6FC62B9B" w14:textId="74A8FE47" w:rsidR="007F4440" w:rsidRDefault="00470BD4" w:rsidP="0051786B">
      <w:pPr>
        <w:suppressAutoHyphens w:val="0"/>
        <w:overflowPunct/>
        <w:textAlignment w:val="auto"/>
      </w:pPr>
      <w:r w:rsidRPr="00470BD4">
        <w:rPr>
          <w:position w:val="-12"/>
        </w:rPr>
        <w:object w:dxaOrig="5679" w:dyaOrig="380" w14:anchorId="507E84E1">
          <v:shape id="_x0000_i1114" type="#_x0000_t75" style="width:284.25pt;height:19.5pt" o:ole="">
            <v:imagedata r:id="rId185" o:title=""/>
          </v:shape>
          <o:OLEObject Type="Embed" ProgID="Equation.DSMT4" ShapeID="_x0000_i1114" DrawAspect="Content" ObjectID="_1628579899" r:id="rId186"/>
        </w:object>
      </w:r>
      <w:r>
        <w:t xml:space="preserve"> </w:t>
      </w:r>
    </w:p>
    <w:p w14:paraId="6455D075" w14:textId="3BC5E814" w:rsidR="00D13398" w:rsidRDefault="002913D7" w:rsidP="0051786B">
      <w:pPr>
        <w:suppressAutoHyphens w:val="0"/>
        <w:overflowPunct/>
        <w:textAlignment w:val="auto"/>
      </w:pPr>
      <w:r w:rsidRPr="002913D7">
        <w:rPr>
          <w:position w:val="-12"/>
        </w:rPr>
        <w:object w:dxaOrig="3280" w:dyaOrig="380" w14:anchorId="1E6C4C34">
          <v:shape id="_x0000_i1115" type="#_x0000_t75" style="width:163.5pt;height:19.5pt" o:ole="">
            <v:imagedata r:id="rId187" o:title=""/>
          </v:shape>
          <o:OLEObject Type="Embed" ProgID="Equation.DSMT4" ShapeID="_x0000_i1115" DrawAspect="Content" ObjectID="_1628579900" r:id="rId188"/>
        </w:object>
      </w:r>
      <w:r>
        <w:t xml:space="preserve"> </w:t>
      </w:r>
    </w:p>
    <w:p w14:paraId="32651E55" w14:textId="5053FABD" w:rsidR="002913D7" w:rsidRDefault="002913D7" w:rsidP="0051786B">
      <w:pPr>
        <w:suppressAutoHyphens w:val="0"/>
        <w:overflowPunct/>
        <w:textAlignment w:val="auto"/>
      </w:pPr>
    </w:p>
    <w:p w14:paraId="40C70804" w14:textId="6F5A20C8" w:rsidR="002913D7" w:rsidRDefault="00E175DC" w:rsidP="0051786B">
      <w:pPr>
        <w:suppressAutoHyphens w:val="0"/>
        <w:overflowPunct/>
        <w:textAlignment w:val="auto"/>
      </w:pPr>
      <w:r w:rsidRPr="00E175DC">
        <w:rPr>
          <w:position w:val="-12"/>
        </w:rPr>
        <w:object w:dxaOrig="4640" w:dyaOrig="380" w14:anchorId="1120A12C">
          <v:shape id="_x0000_i1116" type="#_x0000_t75" style="width:231.75pt;height:19.5pt" o:ole="">
            <v:imagedata r:id="rId189" o:title=""/>
          </v:shape>
          <o:OLEObject Type="Embed" ProgID="Equation.DSMT4" ShapeID="_x0000_i1116" DrawAspect="Content" ObjectID="_1628579901" r:id="rId190"/>
        </w:object>
      </w:r>
      <w:r w:rsidR="002913D7">
        <w:t xml:space="preserve"> </w:t>
      </w:r>
    </w:p>
    <w:p w14:paraId="2ED52035" w14:textId="43FEA7CB" w:rsidR="005A6B82" w:rsidRDefault="00F46644" w:rsidP="0051786B">
      <w:pPr>
        <w:suppressAutoHyphens w:val="0"/>
        <w:overflowPunct/>
        <w:textAlignment w:val="auto"/>
      </w:pPr>
      <w:r w:rsidRPr="00E175DC">
        <w:rPr>
          <w:position w:val="-12"/>
        </w:rPr>
        <w:object w:dxaOrig="2420" w:dyaOrig="380" w14:anchorId="5AFE7DB0">
          <v:shape id="_x0000_i1117" type="#_x0000_t75" style="width:120.75pt;height:19.5pt" o:ole="">
            <v:imagedata r:id="rId191" o:title=""/>
          </v:shape>
          <o:OLEObject Type="Embed" ProgID="Equation.DSMT4" ShapeID="_x0000_i1117" DrawAspect="Content" ObjectID="_1628579902" r:id="rId192"/>
        </w:object>
      </w:r>
      <w:r w:rsidR="00E175DC">
        <w:t xml:space="preserve"> </w:t>
      </w:r>
    </w:p>
    <w:p w14:paraId="1B77DF21" w14:textId="2A3C54FE" w:rsidR="00F5501D" w:rsidRDefault="00F5501D" w:rsidP="0051786B">
      <w:pPr>
        <w:suppressAutoHyphens w:val="0"/>
        <w:overflowPunct/>
        <w:textAlignment w:val="auto"/>
      </w:pPr>
    </w:p>
    <w:p w14:paraId="0514DCB6" w14:textId="130C1D07" w:rsidR="00F91A1F" w:rsidRDefault="00F5501D" w:rsidP="005A10A3">
      <w:pPr>
        <w:suppressAutoHyphens w:val="0"/>
        <w:overflowPunct/>
        <w:textAlignment w:val="auto"/>
      </w:pPr>
      <w:r>
        <w:t xml:space="preserve">Where, </w:t>
      </w:r>
      <w:r w:rsidRPr="00F5501D">
        <w:rPr>
          <w:position w:val="-12"/>
        </w:rPr>
        <w:object w:dxaOrig="1380" w:dyaOrig="380" w14:anchorId="543059A9">
          <v:shape id="_x0000_i1118" type="#_x0000_t75" style="width:69pt;height:19.5pt" o:ole="">
            <v:imagedata r:id="rId193" o:title=""/>
          </v:shape>
          <o:OLEObject Type="Embed" ProgID="Equation.DSMT4" ShapeID="_x0000_i1118" DrawAspect="Content" ObjectID="_1628579903" r:id="rId194"/>
        </w:object>
      </w:r>
      <w:r>
        <w:t xml:space="preserve"> are the links’ </w:t>
      </w:r>
      <w:r w:rsidR="005A10A3">
        <w:t>lengths,</w:t>
      </w:r>
      <w:r>
        <w:t xml:space="preserve"> masses and inertias respectively.</w:t>
      </w:r>
      <w:r w:rsidR="005A10A3">
        <w:t xml:space="preserve"> Moreover, </w:t>
      </w:r>
      <w:r w:rsidR="005A10A3" w:rsidRPr="005A10A3">
        <w:rPr>
          <w:position w:val="-12"/>
        </w:rPr>
        <w:object w:dxaOrig="420" w:dyaOrig="380" w14:anchorId="1B84209E">
          <v:shape id="_x0000_i1119" type="#_x0000_t75" style="width:21pt;height:19.5pt" o:ole="">
            <v:imagedata r:id="rId195" o:title=""/>
          </v:shape>
          <o:OLEObject Type="Embed" ProgID="Equation.DSMT4" ShapeID="_x0000_i1119" DrawAspect="Content" ObjectID="_1628579904" r:id="rId196"/>
        </w:object>
      </w:r>
      <w:r w:rsidR="005A10A3">
        <w:t xml:space="preserve"> are distances from links’ center of mass to the proximal joints. </w:t>
      </w:r>
      <w:r w:rsidR="00F91A1F">
        <w:t>Physical parameters of three-link arm model are expressed in table 1.</w:t>
      </w:r>
    </w:p>
    <w:p w14:paraId="2BE0E680" w14:textId="77777777" w:rsidR="001D1E8D" w:rsidRDefault="001D1E8D" w:rsidP="0051786B">
      <w:pPr>
        <w:suppressAutoHyphens w:val="0"/>
        <w:overflowPunct/>
        <w:textAlignment w:val="auto"/>
      </w:pPr>
    </w:p>
    <w:p w14:paraId="12619C5D" w14:textId="25E95B21" w:rsidR="00F91A1F" w:rsidRPr="001D1E8D" w:rsidRDefault="001D1E8D" w:rsidP="001D1E8D">
      <w:pPr>
        <w:suppressAutoHyphens w:val="0"/>
        <w:overflowPunct/>
        <w:jc w:val="center"/>
        <w:textAlignment w:val="auto"/>
        <w:rPr>
          <w:sz w:val="18"/>
          <w:szCs w:val="18"/>
        </w:rPr>
      </w:pPr>
      <w:r w:rsidRPr="001D1E8D">
        <w:rPr>
          <w:sz w:val="18"/>
          <w:szCs w:val="18"/>
        </w:rPr>
        <w:t>Table 1. Physical parameters for three links.</w:t>
      </w:r>
    </w:p>
    <w:tbl>
      <w:tblPr>
        <w:tblStyle w:val="TableGrid"/>
        <w:tblW w:w="0" w:type="auto"/>
        <w:tblLook w:val="04A0" w:firstRow="1" w:lastRow="0" w:firstColumn="1" w:lastColumn="0" w:noHBand="0" w:noVBand="1"/>
      </w:tblPr>
      <w:tblGrid>
        <w:gridCol w:w="1280"/>
        <w:gridCol w:w="1280"/>
        <w:gridCol w:w="1280"/>
        <w:gridCol w:w="1280"/>
      </w:tblGrid>
      <w:tr w:rsidR="003A2658" w14:paraId="3291D8F9" w14:textId="77777777" w:rsidTr="003A2658">
        <w:tc>
          <w:tcPr>
            <w:tcW w:w="1280" w:type="dxa"/>
          </w:tcPr>
          <w:p w14:paraId="2D7C0E2F" w14:textId="120B4BA8" w:rsidR="003A2658" w:rsidRPr="001D1E8D" w:rsidRDefault="003A2658" w:rsidP="0051786B">
            <w:pPr>
              <w:suppressAutoHyphens w:val="0"/>
              <w:overflowPunct/>
              <w:textAlignment w:val="auto"/>
              <w:rPr>
                <w:b/>
                <w:bCs/>
              </w:rPr>
            </w:pPr>
            <w:r w:rsidRPr="001D1E8D">
              <w:rPr>
                <w:b/>
                <w:bCs/>
              </w:rPr>
              <w:t>Link</w:t>
            </w:r>
          </w:p>
        </w:tc>
        <w:tc>
          <w:tcPr>
            <w:tcW w:w="1280" w:type="dxa"/>
          </w:tcPr>
          <w:p w14:paraId="0B38DFDE" w14:textId="30C5827F" w:rsidR="003A2658" w:rsidRPr="001D1E8D" w:rsidRDefault="003A2658" w:rsidP="001D1E8D">
            <w:pPr>
              <w:suppressAutoHyphens w:val="0"/>
              <w:overflowPunct/>
              <w:jc w:val="center"/>
              <w:textAlignment w:val="auto"/>
              <w:rPr>
                <w:b/>
                <w:bCs/>
              </w:rPr>
            </w:pPr>
            <w:r w:rsidRPr="001D1E8D">
              <w:rPr>
                <w:b/>
                <w:bCs/>
              </w:rPr>
              <w:t>L(m)</w:t>
            </w:r>
          </w:p>
        </w:tc>
        <w:tc>
          <w:tcPr>
            <w:tcW w:w="1280" w:type="dxa"/>
          </w:tcPr>
          <w:p w14:paraId="1FF1035E" w14:textId="291D4A65" w:rsidR="003A2658" w:rsidRPr="001D1E8D" w:rsidRDefault="001D1E8D" w:rsidP="001D1E8D">
            <w:pPr>
              <w:suppressAutoHyphens w:val="0"/>
              <w:overflowPunct/>
              <w:jc w:val="center"/>
              <w:textAlignment w:val="auto"/>
              <w:rPr>
                <w:b/>
                <w:bCs/>
              </w:rPr>
            </w:pPr>
            <w:r w:rsidRPr="001D1E8D">
              <w:rPr>
                <w:b/>
                <w:bCs/>
              </w:rPr>
              <w:t xml:space="preserve">m </w:t>
            </w:r>
            <w:r w:rsidR="003A2658" w:rsidRPr="001D1E8D">
              <w:rPr>
                <w:b/>
                <w:bCs/>
              </w:rPr>
              <w:t>(kg)</w:t>
            </w:r>
          </w:p>
        </w:tc>
        <w:tc>
          <w:tcPr>
            <w:tcW w:w="1280" w:type="dxa"/>
          </w:tcPr>
          <w:p w14:paraId="7C1AFE11" w14:textId="4878EB18" w:rsidR="003A2658" w:rsidRPr="001D1E8D" w:rsidRDefault="003A2658" w:rsidP="001D1E8D">
            <w:pPr>
              <w:suppressAutoHyphens w:val="0"/>
              <w:overflowPunct/>
              <w:jc w:val="center"/>
              <w:textAlignment w:val="auto"/>
              <w:rPr>
                <w:b/>
                <w:bCs/>
              </w:rPr>
            </w:pPr>
            <w:r w:rsidRPr="001D1E8D">
              <w:rPr>
                <w:b/>
                <w:bCs/>
              </w:rPr>
              <w:t>I(kg m</w:t>
            </w:r>
            <w:r w:rsidRPr="001D1E8D">
              <w:rPr>
                <w:b/>
                <w:bCs/>
                <w:vertAlign w:val="superscript"/>
              </w:rPr>
              <w:t>2</w:t>
            </w:r>
            <w:r w:rsidRPr="001D1E8D">
              <w:rPr>
                <w:b/>
                <w:bCs/>
              </w:rPr>
              <w:t>)</w:t>
            </w:r>
          </w:p>
        </w:tc>
      </w:tr>
      <w:tr w:rsidR="003A2658" w14:paraId="4D93ABD0" w14:textId="77777777" w:rsidTr="003A2658">
        <w:tc>
          <w:tcPr>
            <w:tcW w:w="1280" w:type="dxa"/>
          </w:tcPr>
          <w:p w14:paraId="203D999B" w14:textId="42CD5899" w:rsidR="003A2658" w:rsidRDefault="003A2658" w:rsidP="0051786B">
            <w:pPr>
              <w:suppressAutoHyphens w:val="0"/>
              <w:overflowPunct/>
              <w:textAlignment w:val="auto"/>
            </w:pPr>
            <w:r>
              <w:t>Link 1</w:t>
            </w:r>
          </w:p>
        </w:tc>
        <w:tc>
          <w:tcPr>
            <w:tcW w:w="1280" w:type="dxa"/>
          </w:tcPr>
          <w:p w14:paraId="763A9E48" w14:textId="4AD5A027" w:rsidR="003A2658" w:rsidRPr="001D1E8D" w:rsidRDefault="003A2658" w:rsidP="001D1E8D">
            <w:pPr>
              <w:suppressAutoHyphens w:val="0"/>
              <w:overflowPunct/>
              <w:jc w:val="center"/>
              <w:textAlignment w:val="auto"/>
            </w:pPr>
            <w:r w:rsidRPr="001D1E8D">
              <w:t>0.31</w:t>
            </w:r>
          </w:p>
        </w:tc>
        <w:tc>
          <w:tcPr>
            <w:tcW w:w="1280" w:type="dxa"/>
          </w:tcPr>
          <w:p w14:paraId="41D71B3B" w14:textId="0D95B44B" w:rsidR="003A2658" w:rsidRPr="001D1E8D" w:rsidRDefault="001D1E8D" w:rsidP="001D1E8D">
            <w:pPr>
              <w:suppressAutoHyphens w:val="0"/>
              <w:overflowPunct/>
              <w:jc w:val="center"/>
              <w:textAlignment w:val="auto"/>
            </w:pPr>
            <w:r w:rsidRPr="001D1E8D">
              <w:t>1.93</w:t>
            </w:r>
          </w:p>
        </w:tc>
        <w:tc>
          <w:tcPr>
            <w:tcW w:w="1280" w:type="dxa"/>
          </w:tcPr>
          <w:p w14:paraId="743C6FA3" w14:textId="19385A21" w:rsidR="003A2658" w:rsidRPr="001D1E8D" w:rsidRDefault="001D1E8D" w:rsidP="001D1E8D">
            <w:pPr>
              <w:suppressAutoHyphens w:val="0"/>
              <w:overflowPunct/>
              <w:jc w:val="center"/>
              <w:textAlignment w:val="auto"/>
            </w:pPr>
            <w:r w:rsidRPr="001D1E8D">
              <w:t>0.0141</w:t>
            </w:r>
          </w:p>
        </w:tc>
      </w:tr>
      <w:tr w:rsidR="003A2658" w14:paraId="5E53CCCA" w14:textId="77777777" w:rsidTr="003A2658">
        <w:tc>
          <w:tcPr>
            <w:tcW w:w="1280" w:type="dxa"/>
          </w:tcPr>
          <w:p w14:paraId="35331E1C" w14:textId="528D4B13" w:rsidR="003A2658" w:rsidRDefault="003A2658" w:rsidP="0051786B">
            <w:pPr>
              <w:suppressAutoHyphens w:val="0"/>
              <w:overflowPunct/>
              <w:textAlignment w:val="auto"/>
            </w:pPr>
            <w:r>
              <w:t>Link 2</w:t>
            </w:r>
          </w:p>
        </w:tc>
        <w:tc>
          <w:tcPr>
            <w:tcW w:w="1280" w:type="dxa"/>
          </w:tcPr>
          <w:p w14:paraId="0516DFF5" w14:textId="2DCE9A12" w:rsidR="003A2658" w:rsidRDefault="001D1E8D" w:rsidP="001D1E8D">
            <w:pPr>
              <w:suppressAutoHyphens w:val="0"/>
              <w:overflowPunct/>
              <w:jc w:val="center"/>
              <w:textAlignment w:val="auto"/>
            </w:pPr>
            <w:r w:rsidRPr="001D1E8D">
              <w:t>0.27</w:t>
            </w:r>
          </w:p>
        </w:tc>
        <w:tc>
          <w:tcPr>
            <w:tcW w:w="1280" w:type="dxa"/>
          </w:tcPr>
          <w:p w14:paraId="599A6DEE" w14:textId="3B8B0ADB" w:rsidR="003A2658" w:rsidRDefault="001D1E8D" w:rsidP="001D1E8D">
            <w:pPr>
              <w:suppressAutoHyphens w:val="0"/>
              <w:overflowPunct/>
              <w:jc w:val="center"/>
              <w:textAlignment w:val="auto"/>
            </w:pPr>
            <w:r w:rsidRPr="001D1E8D">
              <w:t>1.32</w:t>
            </w:r>
          </w:p>
        </w:tc>
        <w:tc>
          <w:tcPr>
            <w:tcW w:w="1280" w:type="dxa"/>
          </w:tcPr>
          <w:p w14:paraId="14781895" w14:textId="62D39D58" w:rsidR="003A2658" w:rsidRDefault="001D1E8D" w:rsidP="001D1E8D">
            <w:pPr>
              <w:suppressAutoHyphens w:val="0"/>
              <w:overflowPunct/>
              <w:jc w:val="center"/>
              <w:textAlignment w:val="auto"/>
            </w:pPr>
            <w:r w:rsidRPr="001D1E8D">
              <w:t>0.0120</w:t>
            </w:r>
          </w:p>
        </w:tc>
      </w:tr>
      <w:tr w:rsidR="003A2658" w14:paraId="0E422B0A" w14:textId="77777777" w:rsidTr="003A2658">
        <w:tc>
          <w:tcPr>
            <w:tcW w:w="1280" w:type="dxa"/>
          </w:tcPr>
          <w:p w14:paraId="4FE45838" w14:textId="2BF61B24" w:rsidR="003A2658" w:rsidRDefault="003A2658" w:rsidP="0051786B">
            <w:pPr>
              <w:suppressAutoHyphens w:val="0"/>
              <w:overflowPunct/>
              <w:textAlignment w:val="auto"/>
            </w:pPr>
            <w:r>
              <w:t>Link 3</w:t>
            </w:r>
          </w:p>
        </w:tc>
        <w:tc>
          <w:tcPr>
            <w:tcW w:w="1280" w:type="dxa"/>
          </w:tcPr>
          <w:p w14:paraId="06193955" w14:textId="094B033E" w:rsidR="003A2658" w:rsidRDefault="001D1E8D" w:rsidP="001D1E8D">
            <w:pPr>
              <w:suppressAutoHyphens w:val="0"/>
              <w:overflowPunct/>
              <w:jc w:val="center"/>
              <w:textAlignment w:val="auto"/>
            </w:pPr>
            <w:r w:rsidRPr="001D1E8D">
              <w:t>0.15</w:t>
            </w:r>
          </w:p>
        </w:tc>
        <w:tc>
          <w:tcPr>
            <w:tcW w:w="1280" w:type="dxa"/>
          </w:tcPr>
          <w:p w14:paraId="10B93551" w14:textId="73010C81" w:rsidR="003A2658" w:rsidRDefault="001D1E8D" w:rsidP="001D1E8D">
            <w:pPr>
              <w:suppressAutoHyphens w:val="0"/>
              <w:overflowPunct/>
              <w:jc w:val="center"/>
              <w:textAlignment w:val="auto"/>
            </w:pPr>
            <w:r w:rsidRPr="001D1E8D">
              <w:t>0.35</w:t>
            </w:r>
          </w:p>
        </w:tc>
        <w:tc>
          <w:tcPr>
            <w:tcW w:w="1280" w:type="dxa"/>
          </w:tcPr>
          <w:p w14:paraId="2C3F2A30" w14:textId="0663CC14" w:rsidR="003A2658" w:rsidRDefault="001D1E8D" w:rsidP="001D1E8D">
            <w:pPr>
              <w:suppressAutoHyphens w:val="0"/>
              <w:overflowPunct/>
              <w:jc w:val="center"/>
              <w:textAlignment w:val="auto"/>
            </w:pPr>
            <w:r w:rsidRPr="001D1E8D">
              <w:t>0.001</w:t>
            </w:r>
          </w:p>
        </w:tc>
      </w:tr>
    </w:tbl>
    <w:p w14:paraId="2CF70D30" w14:textId="5556017D" w:rsidR="00F46644" w:rsidRDefault="00F46644" w:rsidP="0051786B">
      <w:pPr>
        <w:suppressAutoHyphens w:val="0"/>
        <w:overflowPunct/>
        <w:textAlignment w:val="auto"/>
      </w:pPr>
    </w:p>
    <w:p w14:paraId="5F840701" w14:textId="18B18B37" w:rsidR="00F46644" w:rsidRDefault="00F46644" w:rsidP="0051786B">
      <w:pPr>
        <w:suppressAutoHyphens w:val="0"/>
        <w:overflowPunct/>
        <w:textAlignment w:val="auto"/>
      </w:pPr>
      <w:r>
        <w:t xml:space="preserve">In this three-link manipulator, we do not have any external torque and we neglect the gravity term in eq. (12). </w:t>
      </w:r>
    </w:p>
    <w:p w14:paraId="01D88733" w14:textId="77777777" w:rsidR="00E175DC" w:rsidRDefault="00E175DC" w:rsidP="0051786B">
      <w:pPr>
        <w:suppressAutoHyphens w:val="0"/>
        <w:overflowPunct/>
        <w:textAlignment w:val="auto"/>
      </w:pPr>
    </w:p>
    <w:p w14:paraId="0A12BC77" w14:textId="3312DC51" w:rsidR="007C7C02" w:rsidRDefault="00C8217C" w:rsidP="007C7C02">
      <w:pPr>
        <w:pStyle w:val="BodyTextIndent"/>
      </w:pPr>
      <w:r>
        <w:t>Substituting joint moments in eq. (12) and using ODE45 solver, states of the system (three joint angles and three joint angular velocity)</w:t>
      </w:r>
      <w:r w:rsidR="00C55FFD">
        <w:t xml:space="preserve"> and six muscle forces have be obtained</w:t>
      </w:r>
      <w:r w:rsidR="007C7C02">
        <w:t xml:space="preserve">. </w:t>
      </w:r>
      <w:r w:rsidR="00C55FFD">
        <w:t xml:space="preserve"> </w:t>
      </w:r>
      <w:r w:rsidR="007C7C02">
        <w:t>The Controller’s coefficients for calculation of muscle forces and joint moments (we need joint moments to substitute in eq. (12)) have been determined via trial and error.</w:t>
      </w:r>
    </w:p>
    <w:p w14:paraId="79BF3BF5" w14:textId="3F618335" w:rsidR="00F46644" w:rsidRDefault="00F46644" w:rsidP="007C7C02">
      <w:pPr>
        <w:suppressAutoHyphens w:val="0"/>
        <w:overflowPunct/>
        <w:textAlignment w:val="auto"/>
        <w:rPr>
          <w:rtl/>
          <w:lang w:bidi="fa-IR"/>
        </w:rPr>
      </w:pPr>
    </w:p>
    <w:p w14:paraId="44FB78AE" w14:textId="77777777" w:rsidR="00F46644" w:rsidRDefault="00F46644" w:rsidP="0051786B">
      <w:pPr>
        <w:suppressAutoHyphens w:val="0"/>
        <w:overflowPunct/>
        <w:textAlignment w:val="auto"/>
      </w:pPr>
    </w:p>
    <w:p w14:paraId="7EB44C1F" w14:textId="77777777" w:rsidR="00852227" w:rsidRDefault="00852227" w:rsidP="00852227">
      <w:pPr>
        <w:pStyle w:val="NomenclatureClauseTitle"/>
        <w:numPr>
          <w:ilvl w:val="0"/>
          <w:numId w:val="1"/>
        </w:numPr>
      </w:pPr>
      <w:r>
        <w:t>RESULTS</w:t>
      </w:r>
    </w:p>
    <w:p w14:paraId="38BB6E4E" w14:textId="765C3B44" w:rsidR="00B90249" w:rsidRDefault="00F56F89" w:rsidP="00F56F89">
      <w:pPr>
        <w:pStyle w:val="BodyTextIndent"/>
      </w:pPr>
      <w:r>
        <w:t xml:space="preserve">Hand </w:t>
      </w:r>
      <w:r w:rsidR="009F3A9A">
        <w:t xml:space="preserve">(end-effector) </w:t>
      </w:r>
      <w:r>
        <w:t xml:space="preserve">trajectory could be drawn by means of the joint angles calculated via ODE45 in the previous section. Hand trajectory </w:t>
      </w:r>
      <w:r w:rsidR="00B90249">
        <w:t xml:space="preserve">compared to the desired </w:t>
      </w:r>
      <w:r>
        <w:t>path</w:t>
      </w:r>
      <w:r w:rsidR="00B90249">
        <w:t xml:space="preserve"> </w:t>
      </w:r>
      <w:r>
        <w:t>are</w:t>
      </w:r>
      <w:r w:rsidR="00705AD3">
        <w:t xml:space="preserve"> depicted in Fig.</w:t>
      </w:r>
      <w:r w:rsidR="00B90249">
        <w:t>2.</w:t>
      </w:r>
    </w:p>
    <w:p w14:paraId="0BBB53F6" w14:textId="023133E6" w:rsidR="00B90249" w:rsidRDefault="00B90249" w:rsidP="00124C42">
      <w:pPr>
        <w:pStyle w:val="BodyTextIndent"/>
      </w:pPr>
      <w:r w:rsidRPr="00B90249">
        <w:rPr>
          <w:noProof/>
        </w:rPr>
        <w:drawing>
          <wp:inline distT="0" distB="0" distL="0" distR="0" wp14:anchorId="305094C4" wp14:editId="65463A18">
            <wp:extent cx="3257550" cy="244189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3257550" cy="2441899"/>
                    </a:xfrm>
                    <a:prstGeom prst="rect">
                      <a:avLst/>
                    </a:prstGeom>
                    <a:noFill/>
                    <a:ln>
                      <a:noFill/>
                    </a:ln>
                  </pic:spPr>
                </pic:pic>
              </a:graphicData>
            </a:graphic>
          </wp:inline>
        </w:drawing>
      </w:r>
    </w:p>
    <w:p w14:paraId="34A0BE78" w14:textId="09A7EF99" w:rsidR="00F56F89" w:rsidRDefault="00F56F89" w:rsidP="00F56F89">
      <w:pPr>
        <w:pStyle w:val="BodyTextIndent"/>
        <w:jc w:val="center"/>
        <w:rPr>
          <w:sz w:val="18"/>
          <w:szCs w:val="18"/>
        </w:rPr>
      </w:pPr>
      <w:r w:rsidRPr="009D7548">
        <w:rPr>
          <w:sz w:val="18"/>
          <w:szCs w:val="18"/>
        </w:rPr>
        <w:t>Figure 2. Hand trajectory compared to desired path</w:t>
      </w:r>
    </w:p>
    <w:p w14:paraId="0A9F7DB1" w14:textId="451E0F92" w:rsidR="009D7548" w:rsidRDefault="009D7548" w:rsidP="00F56F89">
      <w:pPr>
        <w:pStyle w:val="BodyTextIndent"/>
        <w:jc w:val="center"/>
        <w:rPr>
          <w:sz w:val="18"/>
          <w:szCs w:val="18"/>
        </w:rPr>
      </w:pPr>
    </w:p>
    <w:p w14:paraId="2D483D04" w14:textId="648032EB" w:rsidR="009D7548" w:rsidRDefault="009D7548" w:rsidP="009D7548">
      <w:pPr>
        <w:pStyle w:val="BodyTextIndent"/>
      </w:pPr>
      <w:r w:rsidRPr="009D7548">
        <w:t>Calculated forces for six muscle</w:t>
      </w:r>
      <w:r>
        <w:t xml:space="preserve"> versus time</w:t>
      </w:r>
      <w:r w:rsidRPr="009D7548">
        <w:t xml:space="preserve"> are presented in figure 3.</w:t>
      </w:r>
      <w:r>
        <w:t xml:space="preserve"> Clearly, all of the forces are positive and sensible.</w:t>
      </w:r>
    </w:p>
    <w:p w14:paraId="44D597F6" w14:textId="0BCA825F" w:rsidR="009D7548" w:rsidRDefault="009D7548" w:rsidP="009D7548">
      <w:pPr>
        <w:pStyle w:val="BodyTextIndent"/>
      </w:pPr>
    </w:p>
    <w:p w14:paraId="475F59FF" w14:textId="21F7BC6E" w:rsidR="009D7548" w:rsidRDefault="009D7548" w:rsidP="009D7548">
      <w:pPr>
        <w:pStyle w:val="BodyTextIndent"/>
      </w:pPr>
    </w:p>
    <w:p w14:paraId="3F51A844" w14:textId="409609CA" w:rsidR="00FB2992" w:rsidRDefault="00FB2992" w:rsidP="00BC71E1">
      <w:pPr>
        <w:pStyle w:val="BodyTextIndent"/>
        <w:jc w:val="center"/>
      </w:pPr>
      <w:r>
        <w:rPr>
          <w:noProof/>
        </w:rPr>
        <w:lastRenderedPageBreak/>
        <w:drawing>
          <wp:inline distT="0" distB="0" distL="0" distR="0" wp14:anchorId="4BE813AD" wp14:editId="0D758FF6">
            <wp:extent cx="3187246" cy="17589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rotWithShape="1">
                    <a:blip r:embed="rId198">
                      <a:extLst>
                        <a:ext uri="{28A0092B-C50C-407E-A947-70E740481C1C}">
                          <a14:useLocalDpi xmlns:a14="http://schemas.microsoft.com/office/drawing/2010/main" val="0"/>
                        </a:ext>
                      </a:extLst>
                    </a:blip>
                    <a:srcRect l="2139"/>
                    <a:stretch/>
                  </pic:blipFill>
                  <pic:spPr bwMode="auto">
                    <a:xfrm>
                      <a:off x="0" y="0"/>
                      <a:ext cx="3187246" cy="1758950"/>
                    </a:xfrm>
                    <a:prstGeom prst="rect">
                      <a:avLst/>
                    </a:prstGeom>
                    <a:noFill/>
                    <a:ln>
                      <a:noFill/>
                    </a:ln>
                    <a:extLst>
                      <a:ext uri="{53640926-AAD7-44D8-BBD7-CCE9431645EC}">
                        <a14:shadowObscured xmlns:a14="http://schemas.microsoft.com/office/drawing/2010/main"/>
                      </a:ext>
                    </a:extLst>
                  </pic:spPr>
                </pic:pic>
              </a:graphicData>
            </a:graphic>
          </wp:inline>
        </w:drawing>
      </w:r>
    </w:p>
    <w:p w14:paraId="57026233" w14:textId="531F5124" w:rsidR="00FB2992" w:rsidRDefault="00FB2992" w:rsidP="00BC71E1">
      <w:pPr>
        <w:pStyle w:val="BodyTextIndent"/>
        <w:jc w:val="center"/>
      </w:pPr>
      <w:r>
        <w:rPr>
          <w:noProof/>
        </w:rPr>
        <w:drawing>
          <wp:inline distT="0" distB="0" distL="0" distR="0" wp14:anchorId="4A2564EF" wp14:editId="399B61A3">
            <wp:extent cx="3256915" cy="1776730"/>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3256915" cy="1776730"/>
                    </a:xfrm>
                    <a:prstGeom prst="rect">
                      <a:avLst/>
                    </a:prstGeom>
                    <a:noFill/>
                    <a:ln>
                      <a:noFill/>
                    </a:ln>
                  </pic:spPr>
                </pic:pic>
              </a:graphicData>
            </a:graphic>
          </wp:inline>
        </w:drawing>
      </w:r>
    </w:p>
    <w:p w14:paraId="7378A7A5" w14:textId="77777777" w:rsidR="00FB2992" w:rsidRDefault="00FB2992" w:rsidP="009D7548">
      <w:pPr>
        <w:pStyle w:val="BodyTextIndent"/>
      </w:pPr>
    </w:p>
    <w:p w14:paraId="215362BD" w14:textId="1937C08A" w:rsidR="00FB2992" w:rsidRDefault="00FB2992" w:rsidP="009D7548">
      <w:pPr>
        <w:pStyle w:val="BodyTextIndent"/>
      </w:pPr>
      <w:r>
        <w:rPr>
          <w:noProof/>
        </w:rPr>
        <w:drawing>
          <wp:inline distT="0" distB="0" distL="0" distR="0" wp14:anchorId="5FABC305" wp14:editId="64F5B3C5">
            <wp:extent cx="3256915" cy="1619885"/>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3256915" cy="1619885"/>
                    </a:xfrm>
                    <a:prstGeom prst="rect">
                      <a:avLst/>
                    </a:prstGeom>
                    <a:noFill/>
                    <a:ln>
                      <a:noFill/>
                    </a:ln>
                  </pic:spPr>
                </pic:pic>
              </a:graphicData>
            </a:graphic>
          </wp:inline>
        </w:drawing>
      </w:r>
    </w:p>
    <w:p w14:paraId="0AE238B1" w14:textId="77777777" w:rsidR="00FB2992" w:rsidRDefault="00FB2992" w:rsidP="009D7548">
      <w:pPr>
        <w:pStyle w:val="BodyTextIndent"/>
      </w:pPr>
    </w:p>
    <w:p w14:paraId="44933A47" w14:textId="2E9E8BAA" w:rsidR="00FB2992" w:rsidRDefault="00FB2992" w:rsidP="00BC71E1">
      <w:pPr>
        <w:pStyle w:val="BodyTextIndent"/>
        <w:jc w:val="center"/>
      </w:pPr>
      <w:r>
        <w:rPr>
          <w:noProof/>
        </w:rPr>
        <w:drawing>
          <wp:inline distT="0" distB="0" distL="0" distR="0" wp14:anchorId="1F7CB431" wp14:editId="54E24B4E">
            <wp:extent cx="3256915" cy="1637030"/>
            <wp:effectExtent l="0" t="0" r="635"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3256915" cy="1637030"/>
                    </a:xfrm>
                    <a:prstGeom prst="rect">
                      <a:avLst/>
                    </a:prstGeom>
                    <a:noFill/>
                    <a:ln>
                      <a:noFill/>
                    </a:ln>
                  </pic:spPr>
                </pic:pic>
              </a:graphicData>
            </a:graphic>
          </wp:inline>
        </w:drawing>
      </w:r>
    </w:p>
    <w:p w14:paraId="1360C902" w14:textId="77777777" w:rsidR="00FB2992" w:rsidRDefault="00FB2992" w:rsidP="009D7548">
      <w:pPr>
        <w:pStyle w:val="BodyTextIndent"/>
      </w:pPr>
    </w:p>
    <w:p w14:paraId="33FC3E39" w14:textId="5A3120C6" w:rsidR="00FB2992" w:rsidRDefault="00FB2992" w:rsidP="00BC71E1">
      <w:pPr>
        <w:pStyle w:val="BodyTextIndent"/>
        <w:jc w:val="center"/>
      </w:pPr>
      <w:r>
        <w:rPr>
          <w:noProof/>
        </w:rPr>
        <w:drawing>
          <wp:inline distT="0" distB="0" distL="0" distR="0" wp14:anchorId="38445F3E" wp14:editId="211DB20C">
            <wp:extent cx="3256915" cy="1689735"/>
            <wp:effectExtent l="0" t="0" r="635"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3256915" cy="1689735"/>
                    </a:xfrm>
                    <a:prstGeom prst="rect">
                      <a:avLst/>
                    </a:prstGeom>
                    <a:noFill/>
                    <a:ln>
                      <a:noFill/>
                    </a:ln>
                  </pic:spPr>
                </pic:pic>
              </a:graphicData>
            </a:graphic>
          </wp:inline>
        </w:drawing>
      </w:r>
    </w:p>
    <w:p w14:paraId="29C33787" w14:textId="708F6646" w:rsidR="00FB2992" w:rsidRDefault="00FB2992" w:rsidP="00BC71E1">
      <w:pPr>
        <w:pStyle w:val="BodyTextIndent"/>
        <w:jc w:val="center"/>
      </w:pPr>
      <w:r>
        <w:rPr>
          <w:noProof/>
        </w:rPr>
        <w:drawing>
          <wp:inline distT="0" distB="0" distL="0" distR="0" wp14:anchorId="082098B4" wp14:editId="201C1647">
            <wp:extent cx="3256915" cy="1732915"/>
            <wp:effectExtent l="0" t="0" r="635"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3256915" cy="1732915"/>
                    </a:xfrm>
                    <a:prstGeom prst="rect">
                      <a:avLst/>
                    </a:prstGeom>
                    <a:noFill/>
                    <a:ln>
                      <a:noFill/>
                    </a:ln>
                  </pic:spPr>
                </pic:pic>
              </a:graphicData>
            </a:graphic>
          </wp:inline>
        </w:drawing>
      </w:r>
    </w:p>
    <w:p w14:paraId="71BA191A" w14:textId="1053A4AA" w:rsidR="00292E37" w:rsidRDefault="00292E37" w:rsidP="00BC71E1">
      <w:pPr>
        <w:pStyle w:val="BodyTextIndent"/>
        <w:jc w:val="center"/>
        <w:rPr>
          <w:sz w:val="18"/>
          <w:szCs w:val="18"/>
        </w:rPr>
      </w:pPr>
      <w:r w:rsidRPr="00292E37">
        <w:rPr>
          <w:sz w:val="18"/>
          <w:szCs w:val="18"/>
        </w:rPr>
        <w:t xml:space="preserve">Figure 3. </w:t>
      </w:r>
      <w:r w:rsidR="00BC71E1">
        <w:rPr>
          <w:sz w:val="18"/>
          <w:szCs w:val="18"/>
        </w:rPr>
        <w:t>Six muscle force trajectories</w:t>
      </w:r>
      <w:r w:rsidRPr="00292E37">
        <w:rPr>
          <w:sz w:val="18"/>
          <w:szCs w:val="18"/>
        </w:rPr>
        <w:t xml:space="preserve"> during </w:t>
      </w:r>
      <w:r w:rsidR="00771C4C">
        <w:rPr>
          <w:sz w:val="18"/>
          <w:szCs w:val="18"/>
        </w:rPr>
        <w:t xml:space="preserve">desired </w:t>
      </w:r>
      <w:r w:rsidRPr="00292E37">
        <w:rPr>
          <w:sz w:val="18"/>
          <w:szCs w:val="18"/>
        </w:rPr>
        <w:t>path tracking</w:t>
      </w:r>
    </w:p>
    <w:p w14:paraId="514A1799" w14:textId="3D0A0D8D" w:rsidR="00292E37" w:rsidRDefault="00292E37" w:rsidP="00292E37">
      <w:pPr>
        <w:pStyle w:val="BodyTextIndent"/>
        <w:jc w:val="center"/>
        <w:rPr>
          <w:sz w:val="18"/>
          <w:szCs w:val="18"/>
        </w:rPr>
      </w:pPr>
    </w:p>
    <w:p w14:paraId="45B69FC2" w14:textId="2DEC04B1" w:rsidR="00705AD3" w:rsidRDefault="00705AD3" w:rsidP="00292E37">
      <w:pPr>
        <w:pStyle w:val="BodyTextIndent"/>
        <w:jc w:val="center"/>
        <w:rPr>
          <w:sz w:val="18"/>
          <w:szCs w:val="18"/>
        </w:rPr>
      </w:pPr>
    </w:p>
    <w:p w14:paraId="527CCBAD" w14:textId="77777777" w:rsidR="00705AD3" w:rsidRDefault="00705AD3" w:rsidP="00292E37">
      <w:pPr>
        <w:pStyle w:val="BodyTextIndent"/>
        <w:jc w:val="center"/>
        <w:rPr>
          <w:sz w:val="18"/>
          <w:szCs w:val="18"/>
        </w:rPr>
      </w:pPr>
    </w:p>
    <w:p w14:paraId="31D2B24B" w14:textId="77777777" w:rsidR="00292E37" w:rsidRPr="00292E37" w:rsidRDefault="00292E37" w:rsidP="00292E37">
      <w:pPr>
        <w:pStyle w:val="BodyTextIndent"/>
        <w:jc w:val="center"/>
        <w:rPr>
          <w:sz w:val="18"/>
          <w:szCs w:val="18"/>
          <w:rtl/>
        </w:rPr>
      </w:pPr>
    </w:p>
    <w:p w14:paraId="0A22E9B9" w14:textId="77777777" w:rsidR="009026FC" w:rsidRDefault="009026FC" w:rsidP="00DA62F3">
      <w:pPr>
        <w:pStyle w:val="NomenclatureClauseTitle"/>
        <w:numPr>
          <w:ilvl w:val="0"/>
          <w:numId w:val="1"/>
        </w:numPr>
      </w:pPr>
      <w:r>
        <w:t>DISCUSSION</w:t>
      </w:r>
    </w:p>
    <w:p w14:paraId="786D0C49" w14:textId="6815DDAF" w:rsidR="009026FC" w:rsidRDefault="00E65387" w:rsidP="00E65387">
      <w:pPr>
        <w:pStyle w:val="BodyTextIndent"/>
        <w:rPr>
          <w:rtl/>
          <w:lang w:bidi="fa-IR"/>
        </w:rPr>
      </w:pPr>
      <w:r>
        <w:t xml:space="preserve">In this study human arm modeled with a three-link planar mechanism powered by Hill muscle model. Employing controller, values of </w:t>
      </w:r>
      <w:r w:rsidR="00650856">
        <w:t xml:space="preserve">force and then moments applied to the joints calculated and finally, solving dynamics differential equations, joint trajectory and muscle forces was calculated and drawn. </w:t>
      </w:r>
    </w:p>
    <w:p w14:paraId="3FEB7D29" w14:textId="77777777" w:rsidR="009026FC" w:rsidRDefault="003C32EC" w:rsidP="00FC2EEE">
      <w:pPr>
        <w:pStyle w:val="NomenclatureClauseTitle"/>
        <w:numPr>
          <w:ilvl w:val="0"/>
          <w:numId w:val="1"/>
        </w:numPr>
      </w:pPr>
      <w:r>
        <w:t>Conclusion and FUTURE work</w:t>
      </w:r>
    </w:p>
    <w:p w14:paraId="482D68C9" w14:textId="11860293" w:rsidR="009026FC" w:rsidRDefault="00693E9F" w:rsidP="006743F3">
      <w:pPr>
        <w:pStyle w:val="BodyTextIndent"/>
      </w:pPr>
      <w:r>
        <w:t>Suggested f</w:t>
      </w:r>
      <w:r w:rsidR="006743F3">
        <w:t xml:space="preserve">uture work could be application of optimal controller and making comparison between results of current controller and the ones form optimal controllers.   </w:t>
      </w:r>
      <w:r w:rsidR="003C32EC">
        <w:t xml:space="preserve"> </w:t>
      </w:r>
    </w:p>
    <w:p w14:paraId="1119BE2A" w14:textId="77777777" w:rsidR="009C0DE6" w:rsidRDefault="009C0DE6" w:rsidP="00E646D4">
      <w:pPr>
        <w:pStyle w:val="BodyTextIndent"/>
        <w:ind w:firstLine="0"/>
      </w:pPr>
    </w:p>
    <w:p w14:paraId="23A10E40" w14:textId="77777777" w:rsidR="008B61D2" w:rsidRDefault="008B61D2">
      <w:pPr>
        <w:pStyle w:val="AcknowledgmentsClauseTitle"/>
      </w:pPr>
      <w:r>
        <w:t>Acknowledgments</w:t>
      </w:r>
    </w:p>
    <w:p w14:paraId="74AC818B" w14:textId="7C03CC73" w:rsidR="008B61D2" w:rsidRDefault="006743F3" w:rsidP="00693E9F">
      <w:pPr>
        <w:pStyle w:val="BodyTextIndent"/>
      </w:pPr>
      <w:r w:rsidRPr="006743F3">
        <w:t>We thank</w:t>
      </w:r>
      <w:r w:rsidR="00693E9F">
        <w:t xml:space="preserve"> Professor Pranav Bhounsule for assistance with methodology</w:t>
      </w:r>
      <w:r w:rsidRPr="006743F3">
        <w:t xml:space="preserve"> and comments that greatly improved the manuscript.</w:t>
      </w:r>
    </w:p>
    <w:p w14:paraId="18F2989A" w14:textId="77777777" w:rsidR="008B61D2" w:rsidRDefault="008B61D2">
      <w:pPr>
        <w:pStyle w:val="ReferencesClauseTitle"/>
      </w:pPr>
      <w:r>
        <w:t>References</w:t>
      </w:r>
    </w:p>
    <w:p w14:paraId="65C1A1EE" w14:textId="39BF0026" w:rsidR="00BB07C5" w:rsidRDefault="009C4F13" w:rsidP="00E22C60">
      <w:pPr>
        <w:pStyle w:val="BodyTextIndent"/>
      </w:pPr>
      <w:r>
        <w:t xml:space="preserve">[1] </w:t>
      </w:r>
      <w:r w:rsidR="00BB07C5">
        <w:t xml:space="preserve">Tahara K., Arimoto S., Kino H., “Sensory-Motor Control Mechanism for Reaching Movements of a Redundant Musculo-Skeletal Arm”, Journal of Field Robotics, </w:t>
      </w:r>
      <w:r w:rsidR="00E22C60">
        <w:t>Vol. 22, Issue 11, p 639-651, Nov. 2005</w:t>
      </w:r>
      <w:r w:rsidR="00BB07C5">
        <w:t>.</w:t>
      </w:r>
    </w:p>
    <w:p w14:paraId="34A6B19D" w14:textId="57301827" w:rsidR="00E22C60" w:rsidRDefault="00FA6FD3" w:rsidP="00852227">
      <w:pPr>
        <w:pStyle w:val="BodyTextIndent"/>
      </w:pPr>
      <w:r>
        <w:t xml:space="preserve">[2] </w:t>
      </w:r>
      <w:r w:rsidR="00E22C60">
        <w:t>“Cesari, P., Shiratori, T., Olivato, P., Duarte, M., (2002)</w:t>
      </w:r>
      <w:r w:rsidR="00852227">
        <w:t>,</w:t>
      </w:r>
      <w:r w:rsidR="00E22C60">
        <w:t xml:space="preserve"> “Zatsiorsky, VM (2002) Kinetics of Human Motion. Champaign, </w:t>
      </w:r>
      <w:r w:rsidR="00E22C60">
        <w:lastRenderedPageBreak/>
        <w:t>Human Kinetics”</w:t>
      </w:r>
      <w:r w:rsidR="00852227">
        <w:t xml:space="preserve">, “Inverse dynamics for a three-link planar chain”. </w:t>
      </w:r>
    </w:p>
    <w:p w14:paraId="4F5C9238" w14:textId="77777777" w:rsidR="006A466E" w:rsidRDefault="006A466E">
      <w:pPr>
        <w:pStyle w:val="BodyTextIndent"/>
      </w:pPr>
    </w:p>
    <w:p w14:paraId="2D625E10" w14:textId="7DF7DED8" w:rsidR="006A466E" w:rsidRDefault="006A466E" w:rsidP="006A466E">
      <w:pPr>
        <w:pStyle w:val="AcknowledgmentsClauseTitle"/>
      </w:pPr>
      <w:r>
        <w:t>Appendix</w:t>
      </w:r>
    </w:p>
    <w:p w14:paraId="292D057F" w14:textId="77777777" w:rsidR="00BC71E1" w:rsidRPr="00BC71E1" w:rsidRDefault="00BC71E1" w:rsidP="00BC71E1">
      <w:pPr>
        <w:pStyle w:val="BodyTextIndent"/>
      </w:pPr>
    </w:p>
    <w:p w14:paraId="15ABB4DA" w14:textId="181914D7" w:rsidR="006A466E" w:rsidRDefault="00BC71E1" w:rsidP="00BC1D13">
      <w:pPr>
        <w:pStyle w:val="BodyTextIndent"/>
      </w:pPr>
      <w:r>
        <w:t xml:space="preserve">MATLAB </w:t>
      </w:r>
      <w:r w:rsidR="00BC1D13">
        <w:t>Code:</w:t>
      </w:r>
      <w:r w:rsidR="006A466E">
        <w:t xml:space="preserve"> </w:t>
      </w:r>
    </w:p>
    <w:p w14:paraId="082F8657" w14:textId="403D72C1" w:rsidR="00BC1D13" w:rsidRPr="0051062B" w:rsidRDefault="00BC1D13" w:rsidP="00BC1D13">
      <w:pPr>
        <w:pStyle w:val="BodyTextIndent"/>
        <w:ind w:firstLine="0"/>
        <w:rPr>
          <w:b/>
          <w:bCs/>
        </w:rPr>
      </w:pPr>
      <w:r w:rsidRPr="0051062B">
        <w:rPr>
          <w:b/>
          <w:bCs/>
        </w:rPr>
        <w:t>Main:</w:t>
      </w:r>
    </w:p>
    <w:p w14:paraId="76508CD4" w14:textId="77777777" w:rsidR="00BC1D13" w:rsidRDefault="00BC1D13" w:rsidP="00BC1D13">
      <w:pPr>
        <w:pStyle w:val="BodyTextIndent"/>
      </w:pPr>
      <w:r>
        <w:t>clc;</w:t>
      </w:r>
    </w:p>
    <w:p w14:paraId="0B3789FE" w14:textId="77777777" w:rsidR="00BC1D13" w:rsidRDefault="00BC1D13" w:rsidP="00BC1D13">
      <w:pPr>
        <w:pStyle w:val="BodyTextIndent"/>
      </w:pPr>
      <w:r>
        <w:t>clear all;</w:t>
      </w:r>
    </w:p>
    <w:p w14:paraId="6CB59B2E" w14:textId="77777777" w:rsidR="00BC1D13" w:rsidRDefault="00BC1D13" w:rsidP="00BC1D13">
      <w:pPr>
        <w:pStyle w:val="BodyTextIndent"/>
      </w:pPr>
      <w:r>
        <w:t>close all</w:t>
      </w:r>
    </w:p>
    <w:p w14:paraId="0E0F1F9C" w14:textId="77777777" w:rsidR="00BC1D13" w:rsidRDefault="00BC1D13" w:rsidP="00BC1D13">
      <w:pPr>
        <w:pStyle w:val="BodyTextIndent"/>
      </w:pPr>
      <w:r>
        <w:t>T_time=10*pi; %% total time of simulation</w:t>
      </w:r>
    </w:p>
    <w:p w14:paraId="753C6CB9" w14:textId="77777777" w:rsidR="00BC1D13" w:rsidRDefault="00BC1D13" w:rsidP="00BC1D13">
      <w:pPr>
        <w:pStyle w:val="BodyTextIndent"/>
      </w:pPr>
      <w:r>
        <w:t>init_cond=[pi/3 pi/3 pi/3];  %%initial angles if shoulder, elbow and wrist</w:t>
      </w:r>
    </w:p>
    <w:p w14:paraId="2A23F93B" w14:textId="77777777" w:rsidR="00BC1D13" w:rsidRDefault="00BC1D13" w:rsidP="00BC1D13">
      <w:pPr>
        <w:pStyle w:val="BodyTextIndent"/>
      </w:pPr>
      <w:r>
        <w:t>options = odeset('RelTol',1e-4);</w:t>
      </w:r>
    </w:p>
    <w:p w14:paraId="411D285F" w14:textId="77777777" w:rsidR="00BC1D13" w:rsidRDefault="00BC1D13" w:rsidP="00BC1D13">
      <w:pPr>
        <w:pStyle w:val="BodyTextIndent"/>
      </w:pPr>
      <w:r>
        <w:t>[t,state] = ode45(@odes,[0 T_time],[init_cond(1) init_cond(2) init_cond(3)...</w:t>
      </w:r>
    </w:p>
    <w:p w14:paraId="16A2997C" w14:textId="77777777" w:rsidR="00BC1D13" w:rsidRDefault="00BC1D13" w:rsidP="00BC1D13">
      <w:pPr>
        <w:pStyle w:val="BodyTextIndent"/>
      </w:pPr>
      <w:r>
        <w:t xml:space="preserve">                  0 0 0 0 0 0 0 0 0],options);</w:t>
      </w:r>
    </w:p>
    <w:p w14:paraId="76E6DCC5" w14:textId="77777777" w:rsidR="00BC1D13" w:rsidRDefault="00BC1D13" w:rsidP="00BC1D13">
      <w:pPr>
        <w:pStyle w:val="BodyTextIndent"/>
      </w:pPr>
    </w:p>
    <w:p w14:paraId="11B070A6" w14:textId="77777777" w:rsidR="00BC1D13" w:rsidRDefault="00BC1D13" w:rsidP="00BC1D13">
      <w:pPr>
        <w:pStyle w:val="BodyTextIndent"/>
      </w:pPr>
      <w:r>
        <w:t xml:space="preserve">%%%%%% plot trajectory and deodesired path  </w:t>
      </w:r>
    </w:p>
    <w:p w14:paraId="38DE462E" w14:textId="77777777" w:rsidR="00BC1D13" w:rsidRDefault="00BC1D13" w:rsidP="00BC1D13">
      <w:pPr>
        <w:pStyle w:val="BodyTextIndent"/>
      </w:pPr>
      <w:r>
        <w:t>%==================</w:t>
      </w:r>
    </w:p>
    <w:p w14:paraId="42371D31" w14:textId="77777777" w:rsidR="00BC1D13" w:rsidRDefault="00BC1D13" w:rsidP="00BC1D13">
      <w:pPr>
        <w:pStyle w:val="BodyTextIndent"/>
      </w:pPr>
      <w:r>
        <w:t>figure(1)</w:t>
      </w:r>
    </w:p>
    <w:p w14:paraId="5767A968" w14:textId="77777777" w:rsidR="00BC1D13" w:rsidRDefault="00BC1D13" w:rsidP="00BC1D13">
      <w:pPr>
        <w:pStyle w:val="BodyTextIndent"/>
      </w:pPr>
    </w:p>
    <w:p w14:paraId="3EDAD4FF" w14:textId="77777777" w:rsidR="00BC1D13" w:rsidRDefault="00BC1D13" w:rsidP="00BC1D13">
      <w:pPr>
        <w:pStyle w:val="BodyTextIndent"/>
      </w:pPr>
      <w:r>
        <w:t>T=0:0.1:T_time;</w:t>
      </w:r>
    </w:p>
    <w:p w14:paraId="6C2A08C9" w14:textId="77777777" w:rsidR="00BC1D13" w:rsidRDefault="00BC1D13" w:rsidP="00BC1D13">
      <w:pPr>
        <w:pStyle w:val="BodyTextIndent"/>
      </w:pPr>
      <w:r>
        <w:t>Xd=-0.1935+0.10*cos(T*0.2);Yd=0.5549+0.10*sin(T*0.2);%% desired path</w:t>
      </w:r>
    </w:p>
    <w:p w14:paraId="239FF22B" w14:textId="77777777" w:rsidR="00BC1D13" w:rsidRDefault="00BC1D13" w:rsidP="00BC1D13">
      <w:pPr>
        <w:pStyle w:val="BodyTextIndent"/>
      </w:pPr>
      <w:r>
        <w:t>L1=0.31;L2=0.27;L3=0.15;</w:t>
      </w:r>
    </w:p>
    <w:p w14:paraId="4A1A2BDE" w14:textId="77777777" w:rsidR="00BC1D13" w:rsidRDefault="00BC1D13" w:rsidP="00BC1D13">
      <w:pPr>
        <w:pStyle w:val="BodyTextIndent"/>
      </w:pPr>
      <w:r>
        <w:t>x3=L1*cos(state(:,1))+L2*cos(state(:,1)+state(:,2))+L3*cos(state(:,1)+state(:,2)+state(:,3));</w:t>
      </w:r>
    </w:p>
    <w:p w14:paraId="6911D217" w14:textId="77777777" w:rsidR="00BC1D13" w:rsidRDefault="00BC1D13" w:rsidP="00BC1D13">
      <w:pPr>
        <w:pStyle w:val="BodyTextIndent"/>
      </w:pPr>
      <w:r>
        <w:t>y3=L1*sin(state(:,1))+L2*sin(state(:,1)+state(:,2))+L3*sin(state(:,1)+state(:,2)+state(:,3));</w:t>
      </w:r>
    </w:p>
    <w:p w14:paraId="6BB5B284" w14:textId="77777777" w:rsidR="00BC1D13" w:rsidRDefault="00BC1D13" w:rsidP="00BC1D13">
      <w:pPr>
        <w:pStyle w:val="BodyTextIndent"/>
      </w:pPr>
      <w:r>
        <w:t>plot(Xd,Yd,'-.',x3,y3)</w:t>
      </w:r>
    </w:p>
    <w:p w14:paraId="348E5CF4" w14:textId="77777777" w:rsidR="00BC1D13" w:rsidRDefault="00BC1D13" w:rsidP="00BC1D13">
      <w:pPr>
        <w:pStyle w:val="BodyTextIndent"/>
      </w:pPr>
      <w:r>
        <w:t>legend('desired path','Trajectory of hand')</w:t>
      </w:r>
    </w:p>
    <w:p w14:paraId="5490BECD" w14:textId="77777777" w:rsidR="00BC1D13" w:rsidRDefault="00BC1D13" w:rsidP="00BC1D13">
      <w:pPr>
        <w:pStyle w:val="BodyTextIndent"/>
      </w:pPr>
      <w:r>
        <w:t>xlabel('x(m)')</w:t>
      </w:r>
    </w:p>
    <w:p w14:paraId="4FF4A739" w14:textId="77777777" w:rsidR="00BC1D13" w:rsidRDefault="00BC1D13" w:rsidP="00BC1D13">
      <w:pPr>
        <w:pStyle w:val="BodyTextIndent"/>
      </w:pPr>
      <w:r>
        <w:t>ylabel('y(m)')</w:t>
      </w:r>
    </w:p>
    <w:p w14:paraId="77C00CFF" w14:textId="77777777" w:rsidR="00BC1D13" w:rsidRDefault="00BC1D13" w:rsidP="00BC1D13">
      <w:pPr>
        <w:pStyle w:val="BodyTextIndent"/>
      </w:pPr>
      <w:r>
        <w:t>hold off;</w:t>
      </w:r>
    </w:p>
    <w:p w14:paraId="1DBF83EE" w14:textId="77777777" w:rsidR="00BC1D13" w:rsidRDefault="00BC1D13" w:rsidP="00BC1D13">
      <w:pPr>
        <w:pStyle w:val="BodyTextIndent"/>
      </w:pPr>
      <w:r>
        <w:t>%%%%%%% animation play</w:t>
      </w:r>
    </w:p>
    <w:p w14:paraId="57350D83" w14:textId="77777777" w:rsidR="00BC1D13" w:rsidRDefault="00BC1D13" w:rsidP="00BC1D13">
      <w:pPr>
        <w:pStyle w:val="BodyTextIndent"/>
      </w:pPr>
      <w:r>
        <w:t>%==================</w:t>
      </w:r>
    </w:p>
    <w:p w14:paraId="29544271" w14:textId="77777777" w:rsidR="00BC1D13" w:rsidRDefault="00BC1D13" w:rsidP="00BC1D13">
      <w:pPr>
        <w:pStyle w:val="BodyTextIndent"/>
      </w:pPr>
      <w:r>
        <w:t>r1=0.055;r2=0.055;</w:t>
      </w:r>
    </w:p>
    <w:p w14:paraId="2085B973" w14:textId="77777777" w:rsidR="00BC1D13" w:rsidRDefault="00BC1D13" w:rsidP="00BC1D13">
      <w:pPr>
        <w:pStyle w:val="BodyTextIndent"/>
      </w:pPr>
      <w:r>
        <w:t>r3=0.03;r4=0.03;</w:t>
      </w:r>
    </w:p>
    <w:p w14:paraId="452846CC" w14:textId="77777777" w:rsidR="00BC1D13" w:rsidRDefault="00BC1D13" w:rsidP="00BC1D13">
      <w:pPr>
        <w:pStyle w:val="BodyTextIndent"/>
      </w:pPr>
      <w:r>
        <w:t>r5=0.035;r6=0.050;</w:t>
      </w:r>
    </w:p>
    <w:p w14:paraId="3530C7AB" w14:textId="77777777" w:rsidR="00BC1D13" w:rsidRDefault="00BC1D13" w:rsidP="00BC1D13">
      <w:pPr>
        <w:pStyle w:val="BodyTextIndent"/>
      </w:pPr>
      <w:r>
        <w:t>s1=0.08;s2=0.08;</w:t>
      </w:r>
    </w:p>
    <w:p w14:paraId="2B68B082" w14:textId="77777777" w:rsidR="00BC1D13" w:rsidRDefault="00BC1D13" w:rsidP="00BC1D13">
      <w:pPr>
        <w:pStyle w:val="BodyTextIndent"/>
      </w:pPr>
      <w:r>
        <w:t>s3=0.12;s4=0.12;</w:t>
      </w:r>
    </w:p>
    <w:p w14:paraId="6A482658" w14:textId="77777777" w:rsidR="00BC1D13" w:rsidRDefault="00BC1D13" w:rsidP="00BC1D13">
      <w:pPr>
        <w:pStyle w:val="BodyTextIndent"/>
      </w:pPr>
      <w:r>
        <w:t>s5=0.22;s6=0.25;</w:t>
      </w:r>
    </w:p>
    <w:p w14:paraId="6CF3E3DE" w14:textId="77777777" w:rsidR="00BC1D13" w:rsidRDefault="00BC1D13" w:rsidP="00BC1D13">
      <w:pPr>
        <w:pStyle w:val="BodyTextIndent"/>
      </w:pPr>
      <w:r>
        <w:t>w1=0.04;w2=0.05;</w:t>
      </w:r>
    </w:p>
    <w:p w14:paraId="6379BD0C" w14:textId="77777777" w:rsidR="00BC1D13" w:rsidRDefault="00BC1D13" w:rsidP="00BC1D13">
      <w:pPr>
        <w:pStyle w:val="BodyTextIndent"/>
      </w:pPr>
      <w:r>
        <w:t>for i=1:35:length(t)</w:t>
      </w:r>
    </w:p>
    <w:p w14:paraId="505669DF" w14:textId="77777777" w:rsidR="00BC1D13" w:rsidRDefault="00BC1D13" w:rsidP="00BC1D13">
      <w:pPr>
        <w:pStyle w:val="BodyTextIndent"/>
      </w:pPr>
      <w:r>
        <w:t xml:space="preserve">    figure(2)</w:t>
      </w:r>
    </w:p>
    <w:p w14:paraId="1E287B29" w14:textId="77777777" w:rsidR="00BC1D13" w:rsidRDefault="00BC1D13" w:rsidP="00BC1D13">
      <w:pPr>
        <w:pStyle w:val="BodyTextIndent"/>
      </w:pPr>
      <w:r>
        <w:t xml:space="preserve">    L1=0.31;L2=0.27;L3=0.15;</w:t>
      </w:r>
    </w:p>
    <w:p w14:paraId="1209A3FF" w14:textId="77777777" w:rsidR="00BC1D13" w:rsidRDefault="00BC1D13" w:rsidP="00BC1D13">
      <w:pPr>
        <w:pStyle w:val="BodyTextIndent"/>
      </w:pPr>
      <w:r>
        <w:t xml:space="preserve">    x0=0;y0=0;  %%shoulder position</w:t>
      </w:r>
    </w:p>
    <w:p w14:paraId="16E527C9" w14:textId="77777777" w:rsidR="00BC1D13" w:rsidRDefault="00BC1D13" w:rsidP="00BC1D13">
      <w:pPr>
        <w:pStyle w:val="BodyTextIndent"/>
      </w:pPr>
      <w:r>
        <w:t xml:space="preserve">    %%% elbow position</w:t>
      </w:r>
    </w:p>
    <w:p w14:paraId="7033FBB2" w14:textId="77777777" w:rsidR="00BC1D13" w:rsidRDefault="00BC1D13" w:rsidP="00BC1D13">
      <w:pPr>
        <w:pStyle w:val="BodyTextIndent"/>
      </w:pPr>
      <w:r>
        <w:t xml:space="preserve">    x1=L1*cos(state(i,1));x11=L1*cos(state(i,1))-w1*cos(state(i,1)+state(i,2));</w:t>
      </w:r>
    </w:p>
    <w:p w14:paraId="154BC5EA" w14:textId="77777777" w:rsidR="00BC1D13" w:rsidRDefault="00BC1D13" w:rsidP="00BC1D13">
      <w:pPr>
        <w:pStyle w:val="BodyTextIndent"/>
      </w:pPr>
      <w:r>
        <w:t xml:space="preserve">    y1=L1*sin(state(i,1));y11=L1*sin(state(i,1))-w1*sin(state(i,1)+state(i,2)); </w:t>
      </w:r>
    </w:p>
    <w:p w14:paraId="16F46B5E" w14:textId="77777777" w:rsidR="00BC1D13" w:rsidRDefault="00BC1D13" w:rsidP="00BC1D13">
      <w:pPr>
        <w:pStyle w:val="BodyTextIndent"/>
      </w:pPr>
      <w:r>
        <w:t xml:space="preserve">    %%% wirst position</w:t>
      </w:r>
    </w:p>
    <w:p w14:paraId="39C7A1F5" w14:textId="77777777" w:rsidR="00BC1D13" w:rsidRDefault="00BC1D13" w:rsidP="00BC1D13">
      <w:pPr>
        <w:pStyle w:val="BodyTextIndent"/>
      </w:pPr>
      <w:r>
        <w:t xml:space="preserve">    x2=L1*cos(state(i,1))+L2*cos(state(i,1)+state(i,2));</w:t>
      </w:r>
    </w:p>
    <w:p w14:paraId="3A9CFF4F" w14:textId="77777777" w:rsidR="00BC1D13" w:rsidRDefault="00BC1D13" w:rsidP="00BC1D13">
      <w:pPr>
        <w:pStyle w:val="BodyTextIndent"/>
      </w:pPr>
      <w:r>
        <w:t xml:space="preserve">    x22=L1*cos(state(i,1))+L2*cos(state(i,1)+state(i,2))-w2*cos(state(i,1)+state(i,2)+state(i,3));</w:t>
      </w:r>
    </w:p>
    <w:p w14:paraId="33FB423B" w14:textId="77777777" w:rsidR="00BC1D13" w:rsidRDefault="00BC1D13" w:rsidP="00BC1D13">
      <w:pPr>
        <w:pStyle w:val="BodyTextIndent"/>
      </w:pPr>
      <w:r>
        <w:t xml:space="preserve">    y22=L1*sin(state(i,1))+L2*sin(state(i,1)+state(i,2))-w2*sin(state(i,1)+state(i,2)+state(i,3));</w:t>
      </w:r>
    </w:p>
    <w:p w14:paraId="4928A4AE" w14:textId="77777777" w:rsidR="00BC1D13" w:rsidRDefault="00BC1D13" w:rsidP="00BC1D13">
      <w:pPr>
        <w:pStyle w:val="BodyTextIndent"/>
      </w:pPr>
      <w:r>
        <w:t xml:space="preserve">    y2=L1*sin(state(i,1))+L2*sin(state(i,1)+state(i,2));</w:t>
      </w:r>
    </w:p>
    <w:p w14:paraId="3742797C" w14:textId="77777777" w:rsidR="00BC1D13" w:rsidRDefault="00BC1D13" w:rsidP="00BC1D13">
      <w:pPr>
        <w:pStyle w:val="BodyTextIndent"/>
      </w:pPr>
      <w:r>
        <w:t xml:space="preserve">    %%% hand position</w:t>
      </w:r>
    </w:p>
    <w:p w14:paraId="0C3B4E76" w14:textId="77777777" w:rsidR="00BC1D13" w:rsidRDefault="00BC1D13" w:rsidP="00BC1D13">
      <w:pPr>
        <w:pStyle w:val="BodyTextIndent"/>
      </w:pPr>
      <w:r>
        <w:t xml:space="preserve">    x3=L1*cos(state(i,1))+L2*cos(state(i,1)+state(i,2))+L3*cos(state(i,1)+state(i,2)+state(i,3));</w:t>
      </w:r>
    </w:p>
    <w:p w14:paraId="5A3DB21F" w14:textId="77777777" w:rsidR="00BC1D13" w:rsidRDefault="00BC1D13" w:rsidP="00BC1D13">
      <w:pPr>
        <w:pStyle w:val="BodyTextIndent"/>
      </w:pPr>
      <w:r>
        <w:t xml:space="preserve">    y3=L1*sin(state(i,1))+L2*sin(state(i,1)+state(i,2))+L3*sin(state(i,1)+state(i,2)+state(i,3));</w:t>
      </w:r>
    </w:p>
    <w:p w14:paraId="0BE74461" w14:textId="77777777" w:rsidR="00BC1D13" w:rsidRDefault="00BC1D13" w:rsidP="00BC1D13">
      <w:pPr>
        <w:pStyle w:val="BodyTextIndent"/>
      </w:pPr>
      <w:r>
        <w:t xml:space="preserve">    </w:t>
      </w:r>
    </w:p>
    <w:p w14:paraId="4236ED0B" w14:textId="77777777" w:rsidR="00BC1D13" w:rsidRDefault="00BC1D13" w:rsidP="00BC1D13">
      <w:pPr>
        <w:pStyle w:val="BodyTextIndent"/>
      </w:pPr>
      <w:r>
        <w:t xml:space="preserve">    %%% desired path</w:t>
      </w:r>
    </w:p>
    <w:p w14:paraId="5030947D" w14:textId="77777777" w:rsidR="00BC1D13" w:rsidRDefault="00BC1D13" w:rsidP="00BC1D13">
      <w:pPr>
        <w:pStyle w:val="BodyTextIndent"/>
      </w:pPr>
      <w:r>
        <w:t xml:space="preserve">    T=0:0.1:T_time;</w:t>
      </w:r>
    </w:p>
    <w:p w14:paraId="72BD62EA" w14:textId="77777777" w:rsidR="00BC1D13" w:rsidRDefault="00BC1D13" w:rsidP="00BC1D13">
      <w:pPr>
        <w:pStyle w:val="BodyTextIndent"/>
      </w:pPr>
      <w:r>
        <w:t xml:space="preserve">    Xd=-0.1935+0.10*cos(T*0.2);Yd=0.5549+0.10*sin(T*0.2);</w:t>
      </w:r>
    </w:p>
    <w:p w14:paraId="66888D3D" w14:textId="77777777" w:rsidR="00BC1D13" w:rsidRDefault="00BC1D13" w:rsidP="00BC1D13">
      <w:pPr>
        <w:pStyle w:val="BodyTextIndent"/>
      </w:pPr>
      <w:r>
        <w:t xml:space="preserve">    plot(Xd,Yd,'-.')</w:t>
      </w:r>
    </w:p>
    <w:p w14:paraId="1F9F3C19" w14:textId="77777777" w:rsidR="00BC1D13" w:rsidRDefault="00BC1D13" w:rsidP="00BC1D13">
      <w:pPr>
        <w:pStyle w:val="BodyTextIndent"/>
      </w:pPr>
      <w:r>
        <w:t xml:space="preserve">    </w:t>
      </w:r>
    </w:p>
    <w:p w14:paraId="3AD143E1" w14:textId="77777777" w:rsidR="00BC1D13" w:rsidRDefault="00BC1D13" w:rsidP="00BC1D13">
      <w:pPr>
        <w:pStyle w:val="BodyTextIndent"/>
      </w:pPr>
      <w:r>
        <w:t xml:space="preserve">    hold on</w:t>
      </w:r>
    </w:p>
    <w:p w14:paraId="0925DC71" w14:textId="77777777" w:rsidR="00BC1D13" w:rsidRDefault="00BC1D13" w:rsidP="00BC1D13">
      <w:pPr>
        <w:pStyle w:val="BodyTextIndent"/>
      </w:pPr>
      <w:r>
        <w:t xml:space="preserve">    plot([x0,x1,x11,x2,x22,x3],[y0,y1,y11,y2,y22,y3],'b','LineWidth',4);</w:t>
      </w:r>
    </w:p>
    <w:p w14:paraId="0C869C64" w14:textId="77777777" w:rsidR="00BC1D13" w:rsidRDefault="00BC1D13" w:rsidP="00BC1D13">
      <w:pPr>
        <w:pStyle w:val="BodyTextIndent"/>
      </w:pPr>
      <w:r>
        <w:t xml:space="preserve">    circle([x0,y0],0.01)</w:t>
      </w:r>
    </w:p>
    <w:p w14:paraId="232A6ACB" w14:textId="77777777" w:rsidR="00BC1D13" w:rsidRDefault="00BC1D13" w:rsidP="00BC1D13">
      <w:pPr>
        <w:pStyle w:val="BodyTextIndent"/>
      </w:pPr>
      <w:r>
        <w:t xml:space="preserve">    hold on</w:t>
      </w:r>
    </w:p>
    <w:p w14:paraId="2D4FA5A5" w14:textId="77777777" w:rsidR="00BC1D13" w:rsidRDefault="00BC1D13" w:rsidP="00BC1D13">
      <w:pPr>
        <w:pStyle w:val="BodyTextIndent"/>
      </w:pPr>
      <w:r>
        <w:t xml:space="preserve">    circle([x1,y1],0.01)</w:t>
      </w:r>
    </w:p>
    <w:p w14:paraId="639271BF" w14:textId="77777777" w:rsidR="00BC1D13" w:rsidRDefault="00BC1D13" w:rsidP="00BC1D13">
      <w:pPr>
        <w:pStyle w:val="BodyTextIndent"/>
      </w:pPr>
      <w:r>
        <w:t xml:space="preserve">    hold on</w:t>
      </w:r>
    </w:p>
    <w:p w14:paraId="04229F2E" w14:textId="77777777" w:rsidR="00BC1D13" w:rsidRDefault="00BC1D13" w:rsidP="00BC1D13">
      <w:pPr>
        <w:pStyle w:val="BodyTextIndent"/>
      </w:pPr>
      <w:r>
        <w:t xml:space="preserve">    circle([x2,y2],0.01)</w:t>
      </w:r>
    </w:p>
    <w:p w14:paraId="3F4165AD" w14:textId="77777777" w:rsidR="00BC1D13" w:rsidRDefault="00BC1D13" w:rsidP="00BC1D13">
      <w:pPr>
        <w:pStyle w:val="BodyTextIndent"/>
      </w:pPr>
      <w:r>
        <w:t xml:space="preserve">    hold on</w:t>
      </w:r>
    </w:p>
    <w:p w14:paraId="4AE68001" w14:textId="77777777" w:rsidR="00BC1D13" w:rsidRDefault="00BC1D13" w:rsidP="00BC1D13">
      <w:pPr>
        <w:pStyle w:val="BodyTextIndent"/>
      </w:pPr>
      <w:r>
        <w:t xml:space="preserve">    circle([x3,y3],0.005)</w:t>
      </w:r>
    </w:p>
    <w:p w14:paraId="07C97E42" w14:textId="77777777" w:rsidR="00BC1D13" w:rsidRDefault="00BC1D13" w:rsidP="00BC1D13">
      <w:pPr>
        <w:pStyle w:val="BodyTextIndent"/>
      </w:pPr>
      <w:r>
        <w:t xml:space="preserve">    hold on</w:t>
      </w:r>
    </w:p>
    <w:p w14:paraId="57FD5FEC" w14:textId="77777777" w:rsidR="00BC1D13" w:rsidRDefault="00BC1D13" w:rsidP="00BC1D13">
      <w:pPr>
        <w:pStyle w:val="BodyTextIndent"/>
      </w:pPr>
      <w:r>
        <w:t xml:space="preserve">    </w:t>
      </w:r>
    </w:p>
    <w:p w14:paraId="2E55D88C" w14:textId="77777777" w:rsidR="00BC1D13" w:rsidRDefault="00BC1D13" w:rsidP="00BC1D13">
      <w:pPr>
        <w:pStyle w:val="BodyTextIndent"/>
      </w:pPr>
      <w:r>
        <w:t xml:space="preserve">    %%muscle 1</w:t>
      </w:r>
    </w:p>
    <w:p w14:paraId="2E613758" w14:textId="77777777" w:rsidR="00BC1D13" w:rsidRDefault="00BC1D13" w:rsidP="00BC1D13">
      <w:pPr>
        <w:pStyle w:val="BodyTextIndent"/>
      </w:pPr>
      <w:r>
        <w:t xml:space="preserve">    M1_r=[-r1,0];M1_s=[s1*cos(state(i,1)),s1*sin(state(i,1))];</w:t>
      </w:r>
    </w:p>
    <w:p w14:paraId="6295058E" w14:textId="77777777" w:rsidR="00BC1D13" w:rsidRDefault="00BC1D13" w:rsidP="00BC1D13">
      <w:pPr>
        <w:pStyle w:val="BodyTextIndent"/>
      </w:pPr>
      <w:r>
        <w:t xml:space="preserve">    plot([M1_r(1),M1_s(1)],[M1_r(2),M1_s(2)],'r')</w:t>
      </w:r>
    </w:p>
    <w:p w14:paraId="0A030995" w14:textId="77777777" w:rsidR="00BC1D13" w:rsidRDefault="00BC1D13" w:rsidP="00BC1D13">
      <w:pPr>
        <w:pStyle w:val="BodyTextIndent"/>
      </w:pPr>
      <w:r>
        <w:t xml:space="preserve">    hold on;</w:t>
      </w:r>
    </w:p>
    <w:p w14:paraId="3193494F" w14:textId="77777777" w:rsidR="00BC1D13" w:rsidRDefault="00BC1D13" w:rsidP="00BC1D13">
      <w:pPr>
        <w:pStyle w:val="BodyTextIndent"/>
      </w:pPr>
      <w:r>
        <w:t xml:space="preserve">    %%muscle 2</w:t>
      </w:r>
    </w:p>
    <w:p w14:paraId="7A702DAB" w14:textId="77777777" w:rsidR="00BC1D13" w:rsidRDefault="00BC1D13" w:rsidP="00BC1D13">
      <w:pPr>
        <w:pStyle w:val="BodyTextIndent"/>
      </w:pPr>
      <w:r>
        <w:t xml:space="preserve">    M1_r=[r2,0];M1_s=[s2*cos(state(i,1)),s2*sin(state(i,1))];</w:t>
      </w:r>
    </w:p>
    <w:p w14:paraId="3C94EE62" w14:textId="77777777" w:rsidR="00BC1D13" w:rsidRDefault="00BC1D13" w:rsidP="00BC1D13">
      <w:pPr>
        <w:pStyle w:val="BodyTextIndent"/>
      </w:pPr>
      <w:r>
        <w:t xml:space="preserve">    plot([M1_r(1),M1_s(1)],[M1_r(2),M1_s(2)],'r')</w:t>
      </w:r>
    </w:p>
    <w:p w14:paraId="388A09C8" w14:textId="77777777" w:rsidR="00BC1D13" w:rsidRDefault="00BC1D13" w:rsidP="00BC1D13">
      <w:pPr>
        <w:pStyle w:val="BodyTextIndent"/>
      </w:pPr>
      <w:r>
        <w:t xml:space="preserve">    hold on;</w:t>
      </w:r>
    </w:p>
    <w:p w14:paraId="22A611E1" w14:textId="77777777" w:rsidR="00BC1D13" w:rsidRDefault="00BC1D13" w:rsidP="00BC1D13">
      <w:pPr>
        <w:pStyle w:val="BodyTextIndent"/>
      </w:pPr>
      <w:r>
        <w:t xml:space="preserve">    %%muscle 3</w:t>
      </w:r>
    </w:p>
    <w:p w14:paraId="58089E82" w14:textId="77777777" w:rsidR="00BC1D13" w:rsidRDefault="00BC1D13" w:rsidP="00BC1D13">
      <w:pPr>
        <w:pStyle w:val="BodyTextIndent"/>
      </w:pPr>
      <w:r>
        <w:t xml:space="preserve">    M1_r=[(L1-s3)*cos(state(i,1)),(L1-s3)*sin(state(i,1))];</w:t>
      </w:r>
    </w:p>
    <w:p w14:paraId="5DB5BCCA" w14:textId="77777777" w:rsidR="00BC1D13" w:rsidRDefault="00BC1D13" w:rsidP="00BC1D13">
      <w:pPr>
        <w:pStyle w:val="BodyTextIndent"/>
      </w:pPr>
      <w:r>
        <w:t xml:space="preserve">    M1_s=[L1*cos(state(i,1))+r3*cos(state(i,1)+state(i,2)),...</w:t>
      </w:r>
    </w:p>
    <w:p w14:paraId="201869E0" w14:textId="77777777" w:rsidR="00BC1D13" w:rsidRDefault="00BC1D13" w:rsidP="00BC1D13">
      <w:pPr>
        <w:pStyle w:val="BodyTextIndent"/>
      </w:pPr>
      <w:r>
        <w:t xml:space="preserve">          L1*sin(state(i,1))+r3*sin(state(i,1)+state(i,2))];</w:t>
      </w:r>
    </w:p>
    <w:p w14:paraId="63A27DB4" w14:textId="77777777" w:rsidR="00BC1D13" w:rsidRDefault="00BC1D13" w:rsidP="00BC1D13">
      <w:pPr>
        <w:pStyle w:val="BodyTextIndent"/>
      </w:pPr>
      <w:r>
        <w:t xml:space="preserve">    plot([M1_r(1),M1_s(1)],[M1_r(2),M1_s(2)],'r')</w:t>
      </w:r>
    </w:p>
    <w:p w14:paraId="6BBD5F98" w14:textId="77777777" w:rsidR="00BC1D13" w:rsidRDefault="00BC1D13" w:rsidP="00BC1D13">
      <w:pPr>
        <w:pStyle w:val="BodyTextIndent"/>
      </w:pPr>
      <w:r>
        <w:t xml:space="preserve">    hold on;</w:t>
      </w:r>
    </w:p>
    <w:p w14:paraId="5B093810" w14:textId="77777777" w:rsidR="00BC1D13" w:rsidRDefault="00BC1D13" w:rsidP="00BC1D13">
      <w:pPr>
        <w:pStyle w:val="BodyTextIndent"/>
      </w:pPr>
      <w:r>
        <w:t xml:space="preserve">    %%muscle 4</w:t>
      </w:r>
    </w:p>
    <w:p w14:paraId="0BB8A2BF" w14:textId="77777777" w:rsidR="00BC1D13" w:rsidRDefault="00BC1D13" w:rsidP="00BC1D13">
      <w:pPr>
        <w:pStyle w:val="BodyTextIndent"/>
      </w:pPr>
      <w:r>
        <w:t xml:space="preserve">    M1_r=[(L1-s4)*cos(state(i,1)),(L1-s4)*sin(state(i,1))];</w:t>
      </w:r>
    </w:p>
    <w:p w14:paraId="45482033" w14:textId="77777777" w:rsidR="00BC1D13" w:rsidRDefault="00BC1D13" w:rsidP="00BC1D13">
      <w:pPr>
        <w:pStyle w:val="BodyTextIndent"/>
      </w:pPr>
      <w:r>
        <w:t xml:space="preserve">    M1_s=[x1-r4*cos(state(i,1)+state(i,2)),...</w:t>
      </w:r>
    </w:p>
    <w:p w14:paraId="7B0821CF" w14:textId="77777777" w:rsidR="00BC1D13" w:rsidRDefault="00BC1D13" w:rsidP="00BC1D13">
      <w:pPr>
        <w:pStyle w:val="BodyTextIndent"/>
      </w:pPr>
      <w:r>
        <w:t xml:space="preserve">          y1-r4*sin(state(i,1)+state(i,2))];</w:t>
      </w:r>
    </w:p>
    <w:p w14:paraId="020607E0" w14:textId="77777777" w:rsidR="00BC1D13" w:rsidRDefault="00BC1D13" w:rsidP="00BC1D13">
      <w:pPr>
        <w:pStyle w:val="BodyTextIndent"/>
      </w:pPr>
      <w:r>
        <w:t xml:space="preserve">    plot([M1_r(1),M1_s(1)],[M1_r(2),M1_s(2)],'r')</w:t>
      </w:r>
    </w:p>
    <w:p w14:paraId="3C68D1A6" w14:textId="77777777" w:rsidR="00BC1D13" w:rsidRDefault="00BC1D13" w:rsidP="00BC1D13">
      <w:pPr>
        <w:pStyle w:val="BodyTextIndent"/>
      </w:pPr>
      <w:r>
        <w:t xml:space="preserve">    hold on;</w:t>
      </w:r>
    </w:p>
    <w:p w14:paraId="1C3FACC5" w14:textId="77777777" w:rsidR="00BC1D13" w:rsidRDefault="00BC1D13" w:rsidP="00BC1D13">
      <w:pPr>
        <w:pStyle w:val="BodyTextIndent"/>
      </w:pPr>
      <w:r>
        <w:t xml:space="preserve">    %%muscle 5</w:t>
      </w:r>
    </w:p>
    <w:p w14:paraId="51D3B56B" w14:textId="77777777" w:rsidR="00BC1D13" w:rsidRDefault="00BC1D13" w:rsidP="00BC1D13">
      <w:pPr>
        <w:pStyle w:val="BodyTextIndent"/>
      </w:pPr>
      <w:r>
        <w:lastRenderedPageBreak/>
        <w:t xml:space="preserve">    M1_r=[x1+(L2-s5)*cos(state(i,1)+state(i,2)),...</w:t>
      </w:r>
    </w:p>
    <w:p w14:paraId="41E39806" w14:textId="77777777" w:rsidR="00BC1D13" w:rsidRDefault="00BC1D13" w:rsidP="00BC1D13">
      <w:pPr>
        <w:pStyle w:val="BodyTextIndent"/>
      </w:pPr>
      <w:r>
        <w:t xml:space="preserve">         y1+(L2-s5)*sin(state(i,1)+state(i,2))];</w:t>
      </w:r>
    </w:p>
    <w:p w14:paraId="534BE2F7" w14:textId="77777777" w:rsidR="00BC1D13" w:rsidRDefault="00BC1D13" w:rsidP="00BC1D13">
      <w:pPr>
        <w:pStyle w:val="BodyTextIndent"/>
      </w:pPr>
      <w:r>
        <w:t xml:space="preserve">    M1_s=[x2+r5*cos(state(i,1)+state(i,2)+state(i,3)),...</w:t>
      </w:r>
    </w:p>
    <w:p w14:paraId="214EEDD5" w14:textId="77777777" w:rsidR="00BC1D13" w:rsidRDefault="00BC1D13" w:rsidP="00BC1D13">
      <w:pPr>
        <w:pStyle w:val="BodyTextIndent"/>
      </w:pPr>
      <w:r>
        <w:t xml:space="preserve">          y2+r5*sin(state(i,1)+state(i,2)+state(i,3))];</w:t>
      </w:r>
    </w:p>
    <w:p w14:paraId="6C06BE85" w14:textId="77777777" w:rsidR="00BC1D13" w:rsidRDefault="00BC1D13" w:rsidP="00BC1D13">
      <w:pPr>
        <w:pStyle w:val="BodyTextIndent"/>
      </w:pPr>
      <w:r>
        <w:t xml:space="preserve">    plot([M1_r(1),M1_s(1)],[M1_r(2),M1_s(2)],'r')</w:t>
      </w:r>
    </w:p>
    <w:p w14:paraId="59C7F2B8" w14:textId="77777777" w:rsidR="00BC1D13" w:rsidRDefault="00BC1D13" w:rsidP="00BC1D13">
      <w:pPr>
        <w:pStyle w:val="BodyTextIndent"/>
      </w:pPr>
      <w:r>
        <w:t xml:space="preserve">    hold on;</w:t>
      </w:r>
    </w:p>
    <w:p w14:paraId="66B7672A" w14:textId="77777777" w:rsidR="00BC1D13" w:rsidRDefault="00BC1D13" w:rsidP="00BC1D13">
      <w:pPr>
        <w:pStyle w:val="BodyTextIndent"/>
      </w:pPr>
      <w:r>
        <w:t xml:space="preserve">    %%muscle 6</w:t>
      </w:r>
    </w:p>
    <w:p w14:paraId="24FDACCC" w14:textId="77777777" w:rsidR="00BC1D13" w:rsidRDefault="00BC1D13" w:rsidP="00BC1D13">
      <w:pPr>
        <w:pStyle w:val="BodyTextIndent"/>
      </w:pPr>
      <w:r>
        <w:t xml:space="preserve">    M1_r=[x1+(L2-s6)*cos(state(i,1)+state(i,2)),...</w:t>
      </w:r>
    </w:p>
    <w:p w14:paraId="32DACF39" w14:textId="77777777" w:rsidR="00BC1D13" w:rsidRDefault="00BC1D13" w:rsidP="00BC1D13">
      <w:pPr>
        <w:pStyle w:val="BodyTextIndent"/>
      </w:pPr>
      <w:r>
        <w:t xml:space="preserve">         y1+(L2-s6)*sin(state(i,1)+state(i,2))];</w:t>
      </w:r>
    </w:p>
    <w:p w14:paraId="0F4C91A1" w14:textId="77777777" w:rsidR="00BC1D13" w:rsidRDefault="00BC1D13" w:rsidP="00BC1D13">
      <w:pPr>
        <w:pStyle w:val="BodyTextIndent"/>
      </w:pPr>
      <w:r>
        <w:t xml:space="preserve">    M1_s=[x2-r6*cos(state(i,1)+state(i,2)+state(i,3)),...</w:t>
      </w:r>
    </w:p>
    <w:p w14:paraId="077B91C0" w14:textId="77777777" w:rsidR="00BC1D13" w:rsidRDefault="00BC1D13" w:rsidP="00BC1D13">
      <w:pPr>
        <w:pStyle w:val="BodyTextIndent"/>
      </w:pPr>
      <w:r>
        <w:t xml:space="preserve">          y2-r6*sin(state(i,1)+state(i,2)+state(i,3))];</w:t>
      </w:r>
    </w:p>
    <w:p w14:paraId="2A93386F" w14:textId="77777777" w:rsidR="00BC1D13" w:rsidRDefault="00BC1D13" w:rsidP="00BC1D13">
      <w:pPr>
        <w:pStyle w:val="BodyTextIndent"/>
      </w:pPr>
      <w:r>
        <w:t xml:space="preserve">    plot([M1_r(1),M1_s(1)],[M1_r(2),M1_s(2)],'r')</w:t>
      </w:r>
    </w:p>
    <w:p w14:paraId="6CE8D150" w14:textId="77777777" w:rsidR="00BC1D13" w:rsidRDefault="00BC1D13" w:rsidP="00BC1D13">
      <w:pPr>
        <w:pStyle w:val="BodyTextIndent"/>
      </w:pPr>
      <w:r>
        <w:t xml:space="preserve">    hold on;</w:t>
      </w:r>
    </w:p>
    <w:p w14:paraId="3AB2E5D8" w14:textId="77777777" w:rsidR="00BC1D13" w:rsidRDefault="00BC1D13" w:rsidP="00BC1D13">
      <w:pPr>
        <w:pStyle w:val="BodyTextIndent"/>
      </w:pPr>
      <w:r>
        <w:t xml:space="preserve">    </w:t>
      </w:r>
    </w:p>
    <w:p w14:paraId="7C286C00" w14:textId="77777777" w:rsidR="00BC1D13" w:rsidRDefault="00BC1D13" w:rsidP="00BC1D13">
      <w:pPr>
        <w:pStyle w:val="BodyTextIndent"/>
      </w:pPr>
      <w:r>
        <w:t xml:space="preserve">    xlim([-0.4,0.3])</w:t>
      </w:r>
    </w:p>
    <w:p w14:paraId="35C448B7" w14:textId="77777777" w:rsidR="00BC1D13" w:rsidRDefault="00BC1D13" w:rsidP="00BC1D13">
      <w:pPr>
        <w:pStyle w:val="BodyTextIndent"/>
      </w:pPr>
      <w:r>
        <w:t xml:space="preserve">    ylim([-0.05,0.8])</w:t>
      </w:r>
    </w:p>
    <w:p w14:paraId="4626731D" w14:textId="77777777" w:rsidR="00BC1D13" w:rsidRDefault="00BC1D13" w:rsidP="00BC1D13">
      <w:pPr>
        <w:pStyle w:val="BodyTextIndent"/>
      </w:pPr>
      <w:r>
        <w:t xml:space="preserve">    xlabel('x(m)')</w:t>
      </w:r>
    </w:p>
    <w:p w14:paraId="4C1B092F" w14:textId="77777777" w:rsidR="00BC1D13" w:rsidRDefault="00BC1D13" w:rsidP="00BC1D13">
      <w:pPr>
        <w:pStyle w:val="BodyTextIndent"/>
      </w:pPr>
      <w:r>
        <w:t xml:space="preserve">    ylabel('y(m)')</w:t>
      </w:r>
    </w:p>
    <w:p w14:paraId="443C2E42" w14:textId="77777777" w:rsidR="00BC1D13" w:rsidRDefault="00BC1D13" w:rsidP="00BC1D13">
      <w:pPr>
        <w:pStyle w:val="BodyTextIndent"/>
      </w:pPr>
      <w:r>
        <w:t xml:space="preserve">    pause(0.05)</w:t>
      </w:r>
    </w:p>
    <w:p w14:paraId="53C7802E" w14:textId="77777777" w:rsidR="00BC1D13" w:rsidRDefault="00BC1D13" w:rsidP="00BC1D13">
      <w:pPr>
        <w:pStyle w:val="BodyTextIndent"/>
      </w:pPr>
      <w:r>
        <w:t xml:space="preserve">    hold off</w:t>
      </w:r>
    </w:p>
    <w:p w14:paraId="278D3543" w14:textId="77777777" w:rsidR="00BC1D13" w:rsidRDefault="00BC1D13" w:rsidP="00BC1D13">
      <w:pPr>
        <w:pStyle w:val="BodyTextIndent"/>
      </w:pPr>
      <w:r>
        <w:t>end</w:t>
      </w:r>
    </w:p>
    <w:p w14:paraId="6F4108EE" w14:textId="77777777" w:rsidR="00BC1D13" w:rsidRDefault="00BC1D13" w:rsidP="00BC1D13">
      <w:pPr>
        <w:pStyle w:val="BodyTextIndent"/>
      </w:pPr>
      <w:r>
        <w:t>%%%%%% muscle forces plot</w:t>
      </w:r>
    </w:p>
    <w:p w14:paraId="2D007824" w14:textId="77777777" w:rsidR="00BC1D13" w:rsidRDefault="00BC1D13" w:rsidP="00BC1D13">
      <w:pPr>
        <w:pStyle w:val="BodyTextIndent"/>
      </w:pPr>
      <w:r>
        <w:t>%=======================</w:t>
      </w:r>
    </w:p>
    <w:p w14:paraId="060DC34A" w14:textId="77777777" w:rsidR="00BC1D13" w:rsidRDefault="00BC1D13" w:rsidP="00BC1D13">
      <w:pPr>
        <w:pStyle w:val="BodyTextIndent"/>
      </w:pPr>
      <w:r>
        <w:t>figure(3)</w:t>
      </w:r>
    </w:p>
    <w:p w14:paraId="5909A8ED" w14:textId="77777777" w:rsidR="00BC1D13" w:rsidRDefault="00BC1D13" w:rsidP="00BC1D13">
      <w:pPr>
        <w:pStyle w:val="BodyTextIndent"/>
      </w:pPr>
      <w:r>
        <w:t>subplot(3,2,1)</w:t>
      </w:r>
    </w:p>
    <w:p w14:paraId="62A26B08" w14:textId="77777777" w:rsidR="00BC1D13" w:rsidRDefault="00BC1D13" w:rsidP="00BC1D13">
      <w:pPr>
        <w:pStyle w:val="BodyTextIndent"/>
      </w:pPr>
      <w:r>
        <w:t>plot(t,state(:,7)./t,'r','LineWidth',1.5);</w:t>
      </w:r>
    </w:p>
    <w:p w14:paraId="0BF0F112" w14:textId="77777777" w:rsidR="00BC1D13" w:rsidRDefault="00BC1D13" w:rsidP="00BC1D13">
      <w:pPr>
        <w:pStyle w:val="BodyTextIndent"/>
      </w:pPr>
      <w:r>
        <w:t>xlabel('t(sec)');ylabel('N')</w:t>
      </w:r>
    </w:p>
    <w:p w14:paraId="355CE6E1" w14:textId="77777777" w:rsidR="00BC1D13" w:rsidRDefault="00BC1D13" w:rsidP="00BC1D13">
      <w:pPr>
        <w:pStyle w:val="BodyTextIndent"/>
      </w:pPr>
      <w:r>
        <w:t>title('Muscle 1')</w:t>
      </w:r>
    </w:p>
    <w:p w14:paraId="48120713" w14:textId="77777777" w:rsidR="00BC1D13" w:rsidRDefault="00BC1D13" w:rsidP="00BC1D13">
      <w:pPr>
        <w:pStyle w:val="BodyTextIndent"/>
      </w:pPr>
      <w:r>
        <w:t>subplot(3,2,2)</w:t>
      </w:r>
    </w:p>
    <w:p w14:paraId="76A64CB9" w14:textId="77777777" w:rsidR="00BC1D13" w:rsidRDefault="00BC1D13" w:rsidP="00BC1D13">
      <w:pPr>
        <w:pStyle w:val="BodyTextIndent"/>
      </w:pPr>
      <w:r>
        <w:t>plot(t,state(:,8)./t,'r','LineWidth',1.5);</w:t>
      </w:r>
    </w:p>
    <w:p w14:paraId="64DA59D4" w14:textId="77777777" w:rsidR="00BC1D13" w:rsidRDefault="00BC1D13" w:rsidP="00BC1D13">
      <w:pPr>
        <w:pStyle w:val="BodyTextIndent"/>
      </w:pPr>
      <w:r>
        <w:t>xlabel('t(sec)');ylabel('N')</w:t>
      </w:r>
    </w:p>
    <w:p w14:paraId="27B50756" w14:textId="77777777" w:rsidR="00BC1D13" w:rsidRDefault="00BC1D13" w:rsidP="00BC1D13">
      <w:pPr>
        <w:pStyle w:val="BodyTextIndent"/>
      </w:pPr>
      <w:r>
        <w:t>title('Muscle 2')</w:t>
      </w:r>
    </w:p>
    <w:p w14:paraId="66E7489B" w14:textId="77777777" w:rsidR="00BC1D13" w:rsidRDefault="00BC1D13" w:rsidP="00BC1D13">
      <w:pPr>
        <w:pStyle w:val="BodyTextIndent"/>
      </w:pPr>
      <w:r>
        <w:t>subplot(3,2,3)</w:t>
      </w:r>
    </w:p>
    <w:p w14:paraId="51D93E65" w14:textId="77777777" w:rsidR="00BC1D13" w:rsidRDefault="00BC1D13" w:rsidP="00BC1D13">
      <w:pPr>
        <w:pStyle w:val="BodyTextIndent"/>
      </w:pPr>
      <w:r>
        <w:t>plot(t,state(:,9)./t,'r','LineWidth',1.5);</w:t>
      </w:r>
    </w:p>
    <w:p w14:paraId="163B8B9A" w14:textId="77777777" w:rsidR="00BC1D13" w:rsidRDefault="00BC1D13" w:rsidP="00BC1D13">
      <w:pPr>
        <w:pStyle w:val="BodyTextIndent"/>
      </w:pPr>
      <w:r>
        <w:t>xlabel('t(sec)');ylabel('N')</w:t>
      </w:r>
    </w:p>
    <w:p w14:paraId="05673D6F" w14:textId="77777777" w:rsidR="00BC1D13" w:rsidRDefault="00BC1D13" w:rsidP="00BC1D13">
      <w:pPr>
        <w:pStyle w:val="BodyTextIndent"/>
      </w:pPr>
      <w:r>
        <w:t>title('Muscle 3')</w:t>
      </w:r>
    </w:p>
    <w:p w14:paraId="64AC7E6C" w14:textId="77777777" w:rsidR="00BC1D13" w:rsidRDefault="00BC1D13" w:rsidP="00BC1D13">
      <w:pPr>
        <w:pStyle w:val="BodyTextIndent"/>
      </w:pPr>
      <w:r>
        <w:t>subplot(3,2,4)</w:t>
      </w:r>
    </w:p>
    <w:p w14:paraId="487AF0CA" w14:textId="77777777" w:rsidR="00BC1D13" w:rsidRDefault="00BC1D13" w:rsidP="00BC1D13">
      <w:pPr>
        <w:pStyle w:val="BodyTextIndent"/>
      </w:pPr>
      <w:r>
        <w:t>plot(t,state(:,10)./t,'r','LineWidth',1.5);</w:t>
      </w:r>
    </w:p>
    <w:p w14:paraId="2F746361" w14:textId="77777777" w:rsidR="00BC1D13" w:rsidRDefault="00BC1D13" w:rsidP="00BC1D13">
      <w:pPr>
        <w:pStyle w:val="BodyTextIndent"/>
      </w:pPr>
      <w:r>
        <w:t>xlabel('t(sec)');ylabel('N')</w:t>
      </w:r>
    </w:p>
    <w:p w14:paraId="1F154C98" w14:textId="77777777" w:rsidR="00BC1D13" w:rsidRDefault="00BC1D13" w:rsidP="00BC1D13">
      <w:pPr>
        <w:pStyle w:val="BodyTextIndent"/>
      </w:pPr>
      <w:r>
        <w:t>title('Muscle 4')</w:t>
      </w:r>
    </w:p>
    <w:p w14:paraId="0F281A38" w14:textId="77777777" w:rsidR="00BC1D13" w:rsidRDefault="00BC1D13" w:rsidP="00BC1D13">
      <w:pPr>
        <w:pStyle w:val="BodyTextIndent"/>
      </w:pPr>
      <w:r>
        <w:t>subplot(3,2,5)</w:t>
      </w:r>
    </w:p>
    <w:p w14:paraId="10829643" w14:textId="77777777" w:rsidR="00BC1D13" w:rsidRDefault="00BC1D13" w:rsidP="00BC1D13">
      <w:pPr>
        <w:pStyle w:val="BodyTextIndent"/>
      </w:pPr>
      <w:r>
        <w:t>plot(t,state(:,11)./t,'r','LineWidth',1.5);</w:t>
      </w:r>
    </w:p>
    <w:p w14:paraId="7CCB397D" w14:textId="77777777" w:rsidR="00BC1D13" w:rsidRDefault="00BC1D13" w:rsidP="00BC1D13">
      <w:pPr>
        <w:pStyle w:val="BodyTextIndent"/>
      </w:pPr>
      <w:r>
        <w:t>xlabel('t(sec)');ylabel('N')</w:t>
      </w:r>
    </w:p>
    <w:p w14:paraId="1B69769C" w14:textId="77777777" w:rsidR="00BC1D13" w:rsidRDefault="00BC1D13" w:rsidP="00BC1D13">
      <w:pPr>
        <w:pStyle w:val="BodyTextIndent"/>
      </w:pPr>
      <w:r>
        <w:t>title('Muscle 5')</w:t>
      </w:r>
    </w:p>
    <w:p w14:paraId="37F7FE70" w14:textId="77777777" w:rsidR="00BC1D13" w:rsidRDefault="00BC1D13" w:rsidP="00BC1D13">
      <w:pPr>
        <w:pStyle w:val="BodyTextIndent"/>
      </w:pPr>
      <w:r>
        <w:t>subplot(3,2,6)</w:t>
      </w:r>
    </w:p>
    <w:p w14:paraId="3FE8D844" w14:textId="77777777" w:rsidR="00BC1D13" w:rsidRDefault="00BC1D13" w:rsidP="00BC1D13">
      <w:pPr>
        <w:pStyle w:val="BodyTextIndent"/>
      </w:pPr>
      <w:r>
        <w:t>plot(t,state(:,12)./t,'r','LineWidth',1.5);</w:t>
      </w:r>
    </w:p>
    <w:p w14:paraId="62BD90C7" w14:textId="77777777" w:rsidR="00BC1D13" w:rsidRDefault="00BC1D13" w:rsidP="00BC1D13">
      <w:pPr>
        <w:pStyle w:val="BodyTextIndent"/>
      </w:pPr>
      <w:r>
        <w:t>xlabel('t(sec)');ylabel('N')</w:t>
      </w:r>
    </w:p>
    <w:p w14:paraId="22415A99" w14:textId="1D680799" w:rsidR="00BC1D13" w:rsidRDefault="00BC1D13" w:rsidP="00BC1D13">
      <w:pPr>
        <w:pStyle w:val="BodyTextIndent"/>
        <w:ind w:firstLine="0"/>
      </w:pPr>
      <w:r>
        <w:t>title('Muscle 6')</w:t>
      </w:r>
    </w:p>
    <w:p w14:paraId="3AF8423D" w14:textId="77777777" w:rsidR="00BC1D13" w:rsidRDefault="00BC1D13" w:rsidP="00BC1D13">
      <w:pPr>
        <w:pStyle w:val="BodyTextIndent"/>
        <w:ind w:firstLine="0"/>
      </w:pPr>
    </w:p>
    <w:p w14:paraId="6111E6D7" w14:textId="3C18A084" w:rsidR="00BC1D13" w:rsidRPr="0051062B" w:rsidRDefault="00BC1D13" w:rsidP="0051062B">
      <w:pPr>
        <w:pStyle w:val="BodyTextIndent"/>
        <w:ind w:firstLine="0"/>
        <w:rPr>
          <w:b/>
          <w:bCs/>
          <w:rtl/>
          <w:lang w:bidi="fa-IR"/>
        </w:rPr>
      </w:pPr>
      <w:r w:rsidRPr="0051062B">
        <w:rPr>
          <w:b/>
          <w:bCs/>
        </w:rPr>
        <w:t>O</w:t>
      </w:r>
      <w:r w:rsidR="0051062B">
        <w:rPr>
          <w:b/>
          <w:bCs/>
        </w:rPr>
        <w:t>DEs</w:t>
      </w:r>
      <w:r w:rsidRPr="0051062B">
        <w:rPr>
          <w:b/>
          <w:bCs/>
        </w:rPr>
        <w:t>:</w:t>
      </w:r>
    </w:p>
    <w:p w14:paraId="06D1A74B" w14:textId="77777777" w:rsidR="00BC1D13" w:rsidRDefault="00BC1D13" w:rsidP="00BC1D13">
      <w:pPr>
        <w:pStyle w:val="BodyTextIndent"/>
        <w:ind w:firstLine="0"/>
      </w:pPr>
    </w:p>
    <w:p w14:paraId="2B5AE802" w14:textId="77777777" w:rsidR="00BC1D13" w:rsidRDefault="00BC1D13" w:rsidP="00BC1D13">
      <w:pPr>
        <w:pStyle w:val="BodyTextIndent"/>
      </w:pPr>
      <w:r>
        <w:t>function dx=odes(t,x)</w:t>
      </w:r>
    </w:p>
    <w:p w14:paraId="59834D39" w14:textId="77777777" w:rsidR="00BC1D13" w:rsidRDefault="00BC1D13" w:rsidP="00BC1D13">
      <w:pPr>
        <w:pStyle w:val="BodyTextIndent"/>
      </w:pPr>
      <w:r>
        <w:t>%%% parameters of hand</w:t>
      </w:r>
    </w:p>
    <w:p w14:paraId="1D365BE6" w14:textId="77777777" w:rsidR="00BC1D13" w:rsidRDefault="00BC1D13" w:rsidP="00BC1D13">
      <w:pPr>
        <w:pStyle w:val="BodyTextIndent"/>
      </w:pPr>
      <w:r>
        <w:t>%======================</w:t>
      </w:r>
    </w:p>
    <w:p w14:paraId="49705860" w14:textId="77777777" w:rsidR="00BC1D13" w:rsidRDefault="00BC1D13" w:rsidP="00BC1D13">
      <w:pPr>
        <w:pStyle w:val="BodyTextIndent"/>
      </w:pPr>
      <w:r>
        <w:t>L1=0.31;L2=0.27;L3=0.15;</w:t>
      </w:r>
    </w:p>
    <w:p w14:paraId="75FB4233" w14:textId="77777777" w:rsidR="00BC1D13" w:rsidRDefault="00BC1D13" w:rsidP="00BC1D13">
      <w:pPr>
        <w:pStyle w:val="BodyTextIndent"/>
      </w:pPr>
      <w:r>
        <w:t>I1=0.0141;I2=0.0120;I3=0.001;</w:t>
      </w:r>
    </w:p>
    <w:p w14:paraId="43278AE0" w14:textId="77777777" w:rsidR="00BC1D13" w:rsidRDefault="00BC1D13" w:rsidP="00BC1D13">
      <w:pPr>
        <w:pStyle w:val="BodyTextIndent"/>
      </w:pPr>
      <w:r>
        <w:t>m1=1.93;m2=1.32;m3=0.35;</w:t>
      </w:r>
    </w:p>
    <w:p w14:paraId="5F078006" w14:textId="77777777" w:rsidR="00BC1D13" w:rsidRDefault="00BC1D13" w:rsidP="00BC1D13">
      <w:pPr>
        <w:pStyle w:val="BodyTextIndent"/>
      </w:pPr>
      <w:r>
        <w:t>d1=0.165;d2=0.135;d3=0.075;</w:t>
      </w:r>
    </w:p>
    <w:p w14:paraId="3DC75F6A" w14:textId="77777777" w:rsidR="00BC1D13" w:rsidRDefault="00BC1D13" w:rsidP="00BC1D13">
      <w:pPr>
        <w:pStyle w:val="BodyTextIndent"/>
      </w:pPr>
      <w:r>
        <w:t>%%% Insertion of each muscle</w:t>
      </w:r>
    </w:p>
    <w:p w14:paraId="24A43B4D" w14:textId="77777777" w:rsidR="00BC1D13" w:rsidRDefault="00BC1D13" w:rsidP="00BC1D13">
      <w:pPr>
        <w:pStyle w:val="BodyTextIndent"/>
      </w:pPr>
      <w:r>
        <w:t>%======================</w:t>
      </w:r>
    </w:p>
    <w:p w14:paraId="4B83D1FD" w14:textId="77777777" w:rsidR="00BC1D13" w:rsidRDefault="00BC1D13" w:rsidP="00BC1D13">
      <w:pPr>
        <w:pStyle w:val="BodyTextIndent"/>
      </w:pPr>
      <w:r>
        <w:t>r1=0.055;r2=0.055;</w:t>
      </w:r>
    </w:p>
    <w:p w14:paraId="1B1BA8A9" w14:textId="77777777" w:rsidR="00BC1D13" w:rsidRDefault="00BC1D13" w:rsidP="00BC1D13">
      <w:pPr>
        <w:pStyle w:val="BodyTextIndent"/>
      </w:pPr>
      <w:r>
        <w:t>r3=0.03;r4=0.03;</w:t>
      </w:r>
    </w:p>
    <w:p w14:paraId="0F221564" w14:textId="77777777" w:rsidR="00BC1D13" w:rsidRDefault="00BC1D13" w:rsidP="00BC1D13">
      <w:pPr>
        <w:pStyle w:val="BodyTextIndent"/>
      </w:pPr>
      <w:r>
        <w:t>r5=0.035;r6=0.050;</w:t>
      </w:r>
    </w:p>
    <w:p w14:paraId="299B676F" w14:textId="77777777" w:rsidR="00BC1D13" w:rsidRDefault="00BC1D13" w:rsidP="00BC1D13">
      <w:pPr>
        <w:pStyle w:val="BodyTextIndent"/>
      </w:pPr>
      <w:r>
        <w:t>s1=0.08;s2=0.08;</w:t>
      </w:r>
    </w:p>
    <w:p w14:paraId="49DBD973" w14:textId="77777777" w:rsidR="00BC1D13" w:rsidRDefault="00BC1D13" w:rsidP="00BC1D13">
      <w:pPr>
        <w:pStyle w:val="BodyTextIndent"/>
      </w:pPr>
      <w:r>
        <w:t>s3=0.12;s4=0.12;</w:t>
      </w:r>
    </w:p>
    <w:p w14:paraId="1231FF99" w14:textId="77777777" w:rsidR="00BC1D13" w:rsidRDefault="00BC1D13" w:rsidP="00BC1D13">
      <w:pPr>
        <w:pStyle w:val="BodyTextIndent"/>
      </w:pPr>
      <w:r>
        <w:t>s5=0.22;s6=0.25;</w:t>
      </w:r>
    </w:p>
    <w:p w14:paraId="23275CDC" w14:textId="77777777" w:rsidR="00BC1D13" w:rsidRDefault="00BC1D13" w:rsidP="00BC1D13">
      <w:pPr>
        <w:pStyle w:val="BodyTextIndent"/>
      </w:pPr>
      <w:r>
        <w:t>%%% length of each muscle</w:t>
      </w:r>
    </w:p>
    <w:p w14:paraId="38223A51" w14:textId="77777777" w:rsidR="00BC1D13" w:rsidRDefault="00BC1D13" w:rsidP="00BC1D13">
      <w:pPr>
        <w:pStyle w:val="BodyTextIndent"/>
      </w:pPr>
      <w:r>
        <w:t>%======================</w:t>
      </w:r>
    </w:p>
    <w:p w14:paraId="1423F977" w14:textId="77777777" w:rsidR="00BC1D13" w:rsidRDefault="00BC1D13" w:rsidP="00BC1D13">
      <w:pPr>
        <w:pStyle w:val="BodyTextIndent"/>
      </w:pPr>
      <w:r>
        <w:t>l1=(r1^2+s1^2+2*r1*s1.*cos(x(1)).^2).^(0.5);</w:t>
      </w:r>
    </w:p>
    <w:p w14:paraId="4325FB02" w14:textId="77777777" w:rsidR="00BC1D13" w:rsidRDefault="00BC1D13" w:rsidP="00BC1D13">
      <w:pPr>
        <w:pStyle w:val="BodyTextIndent"/>
      </w:pPr>
      <w:r>
        <w:t>l2=(r2^2+s2^2-2*r2*s2.*cos(x(1)).^2).^(0.5);</w:t>
      </w:r>
    </w:p>
    <w:p w14:paraId="231B5F15" w14:textId="77777777" w:rsidR="00BC1D13" w:rsidRDefault="00BC1D13" w:rsidP="00BC1D13">
      <w:pPr>
        <w:pStyle w:val="BodyTextIndent"/>
      </w:pPr>
      <w:r>
        <w:t>l3=(r3^2+s3^2+2*r3*s3.*cos(x(2)).^2).^(0.5);</w:t>
      </w:r>
    </w:p>
    <w:p w14:paraId="6C1B7CEC" w14:textId="77777777" w:rsidR="00BC1D13" w:rsidRDefault="00BC1D13" w:rsidP="00BC1D13">
      <w:pPr>
        <w:pStyle w:val="BodyTextIndent"/>
      </w:pPr>
      <w:r>
        <w:t>l4=(r4^2+s4^2-2*r4*s4.*cos(x(2)).^2).^(0.5);</w:t>
      </w:r>
    </w:p>
    <w:p w14:paraId="759450D5" w14:textId="77777777" w:rsidR="00BC1D13" w:rsidRDefault="00BC1D13" w:rsidP="00BC1D13">
      <w:pPr>
        <w:pStyle w:val="BodyTextIndent"/>
      </w:pPr>
      <w:r>
        <w:t>l5=(r5^2+s5^2-2*r5*s5.*cos(x(3)).^2).^(0.5);</w:t>
      </w:r>
    </w:p>
    <w:p w14:paraId="55EDF92F" w14:textId="77777777" w:rsidR="00BC1D13" w:rsidRDefault="00BC1D13" w:rsidP="00BC1D13">
      <w:pPr>
        <w:pStyle w:val="BodyTextIndent"/>
      </w:pPr>
      <w:r>
        <w:t>l6=(r6^2+s6^2-2*r6*s6.*cos(x(3)).^2).^(0.5);</w:t>
      </w:r>
    </w:p>
    <w:p w14:paraId="257D5904" w14:textId="77777777" w:rsidR="00BC1D13" w:rsidRDefault="00BC1D13" w:rsidP="00BC1D13">
      <w:pPr>
        <w:pStyle w:val="BodyTextIndent"/>
      </w:pPr>
      <w:r>
        <w:t>l=[l1 l2 l3 l4 l5 l6];</w:t>
      </w:r>
    </w:p>
    <w:p w14:paraId="54CCB93B" w14:textId="77777777" w:rsidR="00BC1D13" w:rsidRDefault="00BC1D13" w:rsidP="00BC1D13">
      <w:pPr>
        <w:pStyle w:val="BodyTextIndent"/>
      </w:pPr>
      <w:r>
        <w:t>%%%e Jacobian matrix from the joint space to the muscle space</w:t>
      </w:r>
    </w:p>
    <w:p w14:paraId="4CEAF0E9" w14:textId="77777777" w:rsidR="00BC1D13" w:rsidRDefault="00BC1D13" w:rsidP="00BC1D13">
      <w:pPr>
        <w:pStyle w:val="BodyTextIndent"/>
      </w:pPr>
      <w:r>
        <w:t>%======================</w:t>
      </w:r>
    </w:p>
    <w:p w14:paraId="6C290ABC" w14:textId="77777777" w:rsidR="00BC1D13" w:rsidRDefault="00BC1D13" w:rsidP="00BC1D13">
      <w:pPr>
        <w:pStyle w:val="BodyTextIndent"/>
      </w:pPr>
      <w:r>
        <w:t>q11=-r1*s1.*sin(x(1))./(r1^2+s1^2+2*r1*s1.*cos(x(1)).^2).^(0.5);</w:t>
      </w:r>
    </w:p>
    <w:p w14:paraId="7D8DC44E" w14:textId="77777777" w:rsidR="00BC1D13" w:rsidRDefault="00BC1D13" w:rsidP="00BC1D13">
      <w:pPr>
        <w:pStyle w:val="BodyTextIndent"/>
      </w:pPr>
      <w:r>
        <w:t>q12=r2*s2.*sin(x(1))./(r2^2+s2^2-2*r2*s2.*cos(x(1)).^2).^(0.5);</w:t>
      </w:r>
    </w:p>
    <w:p w14:paraId="42B0E7D6" w14:textId="77777777" w:rsidR="00BC1D13" w:rsidRDefault="00BC1D13" w:rsidP="00BC1D13">
      <w:pPr>
        <w:pStyle w:val="BodyTextIndent"/>
      </w:pPr>
      <w:r>
        <w:t>q23=-r3*s3.*sin(x(2))./(r3^2+s3^2+2*r3*s3.*cos(x(2)).^2).^(0.5);</w:t>
      </w:r>
    </w:p>
    <w:p w14:paraId="17BACE31" w14:textId="77777777" w:rsidR="00BC1D13" w:rsidRDefault="00BC1D13" w:rsidP="00BC1D13">
      <w:pPr>
        <w:pStyle w:val="BodyTextIndent"/>
      </w:pPr>
      <w:r>
        <w:t>q24=r4*s4.*sin(x(2))./(r4^2+s4^2-2*r4*s4.*cos(x(2)).^2).^(0.5);</w:t>
      </w:r>
    </w:p>
    <w:p w14:paraId="7484F248" w14:textId="77777777" w:rsidR="00BC1D13" w:rsidRDefault="00BC1D13" w:rsidP="00BC1D13">
      <w:pPr>
        <w:pStyle w:val="BodyTextIndent"/>
      </w:pPr>
      <w:r>
        <w:t>q35=-r5*s5.*sin(x(2))./(r5^2+s5^2+2*r5*s5.*cos(x(3)).^2).^(0.5);</w:t>
      </w:r>
    </w:p>
    <w:p w14:paraId="2B4FB51C" w14:textId="77777777" w:rsidR="00BC1D13" w:rsidRDefault="00BC1D13" w:rsidP="00BC1D13">
      <w:pPr>
        <w:pStyle w:val="BodyTextIndent"/>
      </w:pPr>
      <w:r>
        <w:t>q36=r6*s6.*sin(x(2))./(r6^2+s6^2-2*r6*s6.*cos(x(3)).^2).^(0.5);</w:t>
      </w:r>
    </w:p>
    <w:p w14:paraId="2BE3BDE0" w14:textId="77777777" w:rsidR="00BC1D13" w:rsidRDefault="00BC1D13" w:rsidP="00BC1D13">
      <w:pPr>
        <w:pStyle w:val="BodyTextIndent"/>
      </w:pPr>
      <w:r>
        <w:t>W=[q11,q12,0,0,0,0;</w:t>
      </w:r>
    </w:p>
    <w:p w14:paraId="5AF817E2" w14:textId="77777777" w:rsidR="00BC1D13" w:rsidRDefault="00BC1D13" w:rsidP="00BC1D13">
      <w:pPr>
        <w:pStyle w:val="BodyTextIndent"/>
      </w:pPr>
      <w:r>
        <w:t xml:space="preserve">   0,0,q23,q24,0,0;</w:t>
      </w:r>
    </w:p>
    <w:p w14:paraId="7AB92D50" w14:textId="77777777" w:rsidR="00BC1D13" w:rsidRDefault="00BC1D13" w:rsidP="00BC1D13">
      <w:pPr>
        <w:pStyle w:val="BodyTextIndent"/>
      </w:pPr>
      <w:r>
        <w:t xml:space="preserve">   0,0,0,0,q35,q36];</w:t>
      </w:r>
    </w:p>
    <w:p w14:paraId="2D0C4BB4" w14:textId="77777777" w:rsidR="00BC1D13" w:rsidRDefault="00BC1D13" w:rsidP="00BC1D13">
      <w:pPr>
        <w:pStyle w:val="BodyTextIndent"/>
      </w:pPr>
      <w:r>
        <w:t>Wplus=W'/(W*W');</w:t>
      </w:r>
    </w:p>
    <w:p w14:paraId="4BC0F2C2" w14:textId="77777777" w:rsidR="00BC1D13" w:rsidRDefault="00BC1D13" w:rsidP="00BC1D13">
      <w:pPr>
        <w:pStyle w:val="BodyTextIndent"/>
      </w:pPr>
    </w:p>
    <w:p w14:paraId="442DE96C" w14:textId="77777777" w:rsidR="00BC1D13" w:rsidRDefault="00BC1D13" w:rsidP="00BC1D13">
      <w:pPr>
        <w:pStyle w:val="BodyTextIndent"/>
      </w:pPr>
      <w:r>
        <w:t xml:space="preserve">%%% Jacobian matrix from the task space to the joint space </w:t>
      </w:r>
    </w:p>
    <w:p w14:paraId="3060B21F" w14:textId="77777777" w:rsidR="00BC1D13" w:rsidRDefault="00BC1D13" w:rsidP="00BC1D13">
      <w:pPr>
        <w:pStyle w:val="BodyTextIndent"/>
      </w:pPr>
      <w:r>
        <w:t>%======================</w:t>
      </w:r>
    </w:p>
    <w:p w14:paraId="089E1998" w14:textId="77777777" w:rsidR="00BC1D13" w:rsidRDefault="00BC1D13" w:rsidP="00BC1D13">
      <w:pPr>
        <w:pStyle w:val="BodyTextIndent"/>
      </w:pPr>
      <w:r>
        <w:t>J(1,1)=-L1*sin(x(1))-L2*sin(x(1)+x(2))-L3*sin(x(1)+x(2)+x(3));</w:t>
      </w:r>
    </w:p>
    <w:p w14:paraId="344896E3" w14:textId="77777777" w:rsidR="00BC1D13" w:rsidRDefault="00BC1D13" w:rsidP="00BC1D13">
      <w:pPr>
        <w:pStyle w:val="BodyTextIndent"/>
      </w:pPr>
      <w:r>
        <w:t>J(1,2)=-L2*sin(x(1)+x(2))-L3*sin(x(1)+x(2)+x(3));</w:t>
      </w:r>
    </w:p>
    <w:p w14:paraId="5FD164EB" w14:textId="77777777" w:rsidR="00BC1D13" w:rsidRDefault="00BC1D13" w:rsidP="00BC1D13">
      <w:pPr>
        <w:pStyle w:val="BodyTextIndent"/>
      </w:pPr>
      <w:r>
        <w:t>J(1,3)=-L3*sin(x(1)+x(2)+x(3));</w:t>
      </w:r>
    </w:p>
    <w:p w14:paraId="7F197F22" w14:textId="77777777" w:rsidR="00BC1D13" w:rsidRDefault="00BC1D13" w:rsidP="00BC1D13">
      <w:pPr>
        <w:pStyle w:val="BodyTextIndent"/>
      </w:pPr>
      <w:r>
        <w:t>J(2,1)=L1*cos(x(1))+L2*cos(x(1)+x(2))+L3*cos(x(1)+x(2)+x(3));</w:t>
      </w:r>
    </w:p>
    <w:p w14:paraId="102F2D8C" w14:textId="77777777" w:rsidR="00BC1D13" w:rsidRDefault="00BC1D13" w:rsidP="00BC1D13">
      <w:pPr>
        <w:pStyle w:val="BodyTextIndent"/>
      </w:pPr>
      <w:r>
        <w:t>J(2,2)=L2*cos(x(1)+x(2))+L3*cos(x(1)+x(2)+x(3));</w:t>
      </w:r>
    </w:p>
    <w:p w14:paraId="7CF30070" w14:textId="77777777" w:rsidR="00BC1D13" w:rsidRDefault="00BC1D13" w:rsidP="00BC1D13">
      <w:pPr>
        <w:pStyle w:val="BodyTextIndent"/>
      </w:pPr>
      <w:r>
        <w:t>J(2,3)=L3*cos(x(1)+x(2)+x(3));</w:t>
      </w:r>
    </w:p>
    <w:p w14:paraId="1164CBD1" w14:textId="77777777" w:rsidR="00BC1D13" w:rsidRDefault="00BC1D13" w:rsidP="00BC1D13">
      <w:pPr>
        <w:pStyle w:val="BodyTextIndent"/>
      </w:pPr>
    </w:p>
    <w:p w14:paraId="62EBBF9B" w14:textId="77777777" w:rsidR="00BC1D13" w:rsidRDefault="00BC1D13" w:rsidP="00BC1D13">
      <w:pPr>
        <w:pStyle w:val="BodyTextIndent"/>
      </w:pPr>
      <w:r>
        <w:t xml:space="preserve"> </w:t>
      </w:r>
    </w:p>
    <w:p w14:paraId="09227D5F" w14:textId="77777777" w:rsidR="00BC1D13" w:rsidRDefault="00BC1D13" w:rsidP="00BC1D13">
      <w:pPr>
        <w:pStyle w:val="BodyTextIndent"/>
      </w:pPr>
    </w:p>
    <w:p w14:paraId="0B3053BF" w14:textId="77777777" w:rsidR="00BC1D13" w:rsidRDefault="00BC1D13" w:rsidP="00BC1D13">
      <w:pPr>
        <w:pStyle w:val="BodyTextIndent"/>
      </w:pPr>
      <w:r>
        <w:t>%%% *desired path and controller parameters*</w:t>
      </w:r>
    </w:p>
    <w:p w14:paraId="58097CA2" w14:textId="77777777" w:rsidR="00BC1D13" w:rsidRDefault="00BC1D13" w:rsidP="00BC1D13">
      <w:pPr>
        <w:pStyle w:val="BodyTextIndent"/>
      </w:pPr>
      <w:r>
        <w:t>% %========================================*</w:t>
      </w:r>
    </w:p>
    <w:p w14:paraId="7EFF402B" w14:textId="77777777" w:rsidR="00BC1D13" w:rsidRDefault="00BC1D13" w:rsidP="00BC1D13">
      <w:pPr>
        <w:pStyle w:val="BodyTextIndent"/>
      </w:pPr>
      <w:r>
        <w:t>Xd=-0.1935+0.10*cos(t*0.2);Yd=0.5549+0.10*sin(t*0.2);</w:t>
      </w:r>
    </w:p>
    <w:p w14:paraId="214DB25A" w14:textId="77777777" w:rsidR="00BC1D13" w:rsidRDefault="00BC1D13" w:rsidP="00BC1D13">
      <w:pPr>
        <w:pStyle w:val="BodyTextIndent"/>
      </w:pPr>
      <w:r>
        <w:lastRenderedPageBreak/>
        <w:t>Kp=25*diag(ones(1,2));Ke=20*ones(6,1);</w:t>
      </w:r>
    </w:p>
    <w:p w14:paraId="3CBFDC92" w14:textId="77777777" w:rsidR="00BC1D13" w:rsidRDefault="00BC1D13" w:rsidP="00BC1D13">
      <w:pPr>
        <w:pStyle w:val="BodyTextIndent"/>
      </w:pPr>
    </w:p>
    <w:p w14:paraId="277D9785" w14:textId="77777777" w:rsidR="00BC1D13" w:rsidRDefault="00BC1D13" w:rsidP="00BC1D13">
      <w:pPr>
        <w:pStyle w:val="BodyTextIndent"/>
      </w:pPr>
    </w:p>
    <w:p w14:paraId="182A91ED" w14:textId="77777777" w:rsidR="00BC1D13" w:rsidRDefault="00BC1D13" w:rsidP="00BC1D13">
      <w:pPr>
        <w:pStyle w:val="BodyTextIndent"/>
      </w:pPr>
      <w:r>
        <w:t>%%% controller configuration on hill muscle model and end effector position</w:t>
      </w:r>
    </w:p>
    <w:p w14:paraId="342CE4F3" w14:textId="77777777" w:rsidR="00BC1D13" w:rsidRDefault="00BC1D13" w:rsidP="00BC1D13">
      <w:pPr>
        <w:pStyle w:val="BodyTextIndent"/>
      </w:pPr>
      <w:r>
        <w:t>%========================================</w:t>
      </w:r>
    </w:p>
    <w:p w14:paraId="39580C6E" w14:textId="77777777" w:rsidR="00BC1D13" w:rsidRDefault="00BC1D13" w:rsidP="00BC1D13">
      <w:pPr>
        <w:pStyle w:val="BodyTextIndent"/>
      </w:pPr>
      <w:r>
        <w:t>X=L1*cos(x(1))+L2*cos(x(1)+x(2))+L3*cos(x(1)+x(2)+x(3));</w:t>
      </w:r>
    </w:p>
    <w:p w14:paraId="01E19CC0" w14:textId="77777777" w:rsidR="00BC1D13" w:rsidRDefault="00BC1D13" w:rsidP="00BC1D13">
      <w:pPr>
        <w:pStyle w:val="BodyTextIndent"/>
      </w:pPr>
      <w:r>
        <w:t>Y=L1*sin(x(1))+L2*sin(x(1)+x(2))+L3*sin(x(1)+x(2)+x(3));</w:t>
      </w:r>
    </w:p>
    <w:p w14:paraId="47471B7C" w14:textId="77777777" w:rsidR="00BC1D13" w:rsidRDefault="00BC1D13" w:rsidP="00BC1D13">
      <w:pPr>
        <w:pStyle w:val="BodyTextIndent"/>
      </w:pPr>
      <w:r>
        <w:t>alpha=-Wplus*J'*Kp*[X-Xd;Y-Yd]+(eye(6,6)-Wplus*W)*Ke;</w:t>
      </w:r>
    </w:p>
    <w:p w14:paraId="0DF6448F" w14:textId="77777777" w:rsidR="00BC1D13" w:rsidRDefault="00BC1D13" w:rsidP="00BC1D13">
      <w:pPr>
        <w:pStyle w:val="BodyTextIndent"/>
      </w:pPr>
      <w:r>
        <w:t>alpha(alpha&lt;0)=0;</w:t>
      </w:r>
    </w:p>
    <w:p w14:paraId="3BB0EAA1" w14:textId="77777777" w:rsidR="00BC1D13" w:rsidRDefault="00BC1D13" w:rsidP="00BC1D13">
      <w:pPr>
        <w:pStyle w:val="BodyTextIndent"/>
      </w:pPr>
      <w:r>
        <w:t>A=diag(alpha);</w:t>
      </w:r>
    </w:p>
    <w:p w14:paraId="0D2603AC" w14:textId="77777777" w:rsidR="00BC1D13" w:rsidRDefault="00BC1D13" w:rsidP="00BC1D13">
      <w:pPr>
        <w:pStyle w:val="BodyTextIndent"/>
      </w:pPr>
      <w:r>
        <w:t>U=ones(1,6)';</w:t>
      </w:r>
    </w:p>
    <w:p w14:paraId="0667A784" w14:textId="77777777" w:rsidR="00BC1D13" w:rsidRDefault="00BC1D13" w:rsidP="00BC1D13">
      <w:pPr>
        <w:pStyle w:val="BodyTextIndent"/>
      </w:pPr>
      <w:r>
        <w:t>B=diag(ones(1,6)*10);</w:t>
      </w:r>
    </w:p>
    <w:p w14:paraId="5192381C" w14:textId="77777777" w:rsidR="00BC1D13" w:rsidRDefault="00BC1D13" w:rsidP="00BC1D13">
      <w:pPr>
        <w:pStyle w:val="BodyTextIndent"/>
      </w:pPr>
      <w:r>
        <w:t>B0=diag(ones(1,6)*10);</w:t>
      </w:r>
    </w:p>
    <w:p w14:paraId="717F7D1C" w14:textId="77777777" w:rsidR="00BC1D13" w:rsidRDefault="00BC1D13" w:rsidP="00BC1D13">
      <w:pPr>
        <w:pStyle w:val="BodyTextIndent"/>
      </w:pPr>
      <w:r>
        <w:t>F=A*U-(A*B+B0)*W'*[x(4);x(5);x(6)];</w:t>
      </w:r>
    </w:p>
    <w:p w14:paraId="42EF8D70" w14:textId="77777777" w:rsidR="00BC1D13" w:rsidRDefault="00BC1D13" w:rsidP="00BC1D13">
      <w:pPr>
        <w:pStyle w:val="BodyTextIndent"/>
      </w:pPr>
      <w:r>
        <w:t>T(1:3)=W*F;</w:t>
      </w:r>
    </w:p>
    <w:p w14:paraId="7B11DBAC" w14:textId="77777777" w:rsidR="00BC1D13" w:rsidRDefault="00BC1D13" w:rsidP="00BC1D13">
      <w:pPr>
        <w:pStyle w:val="BodyTextIndent"/>
      </w:pPr>
      <w:r>
        <w:t>%%% dynamics equation+ ode's</w:t>
      </w:r>
    </w:p>
    <w:p w14:paraId="77255B74" w14:textId="77777777" w:rsidR="00BC1D13" w:rsidRDefault="00BC1D13" w:rsidP="00BC1D13">
      <w:pPr>
        <w:pStyle w:val="BodyTextIndent"/>
      </w:pPr>
      <w:r>
        <w:t>%========================================</w:t>
      </w:r>
    </w:p>
    <w:p w14:paraId="6F3268A6" w14:textId="77777777" w:rsidR="00BC1D13" w:rsidRDefault="00BC1D13" w:rsidP="00BC1D13">
      <w:pPr>
        <w:pStyle w:val="BodyTextIndent"/>
      </w:pPr>
      <w:r>
        <w:t>M(1,1)=m1*d1^2+I1+m2*(L1^2+d2^2+2*L1*d2.*cos(x(2)))+I2+...</w:t>
      </w:r>
    </w:p>
    <w:p w14:paraId="7BE59DB7" w14:textId="77777777" w:rsidR="00BC1D13" w:rsidRDefault="00BC1D13" w:rsidP="00BC1D13">
      <w:pPr>
        <w:pStyle w:val="BodyTextIndent"/>
      </w:pPr>
      <w:r>
        <w:t xml:space="preserve">    m3*(L1^2+L2^2+d3^2+2*L1*L2.*cos(x(2))+2*L1*d3*cos(x(2)+x(3))+2*L2*d3*cos(x(3)))+I3;</w:t>
      </w:r>
    </w:p>
    <w:p w14:paraId="32E06799" w14:textId="77777777" w:rsidR="00BC1D13" w:rsidRDefault="00BC1D13" w:rsidP="00BC1D13">
      <w:pPr>
        <w:pStyle w:val="BodyTextIndent"/>
      </w:pPr>
      <w:r>
        <w:t>M(1,2)=m2*(d2^2+L1*d2*cos(x(2)))+I2+m3*(L2^2+d3^2+L1*L2*cos(x(2))...</w:t>
      </w:r>
    </w:p>
    <w:p w14:paraId="65F324A2" w14:textId="77777777" w:rsidR="00BC1D13" w:rsidRDefault="00BC1D13" w:rsidP="00BC1D13">
      <w:pPr>
        <w:pStyle w:val="BodyTextIndent"/>
      </w:pPr>
      <w:r>
        <w:t xml:space="preserve">       +L1*d3*cos(x(2)+x(3))+2*L2*d3*cos(x(3)))+I3;</w:t>
      </w:r>
    </w:p>
    <w:p w14:paraId="3BD142B4" w14:textId="77777777" w:rsidR="00BC1D13" w:rsidRDefault="00BC1D13" w:rsidP="00BC1D13">
      <w:pPr>
        <w:pStyle w:val="BodyTextIndent"/>
      </w:pPr>
      <w:r>
        <w:t>M(1,3)=m3*(d3^2+L1*d3*cos(x(2)+x(3))+L2*d3*cos(x(3)))+I3;</w:t>
      </w:r>
    </w:p>
    <w:p w14:paraId="65F8C3C9" w14:textId="77777777" w:rsidR="00BC1D13" w:rsidRDefault="00BC1D13" w:rsidP="00BC1D13">
      <w:pPr>
        <w:pStyle w:val="BodyTextIndent"/>
      </w:pPr>
      <w:r>
        <w:t>M(2,1)=m2*(d2^2+L1*d2*cos(x(2)))+I2...</w:t>
      </w:r>
    </w:p>
    <w:p w14:paraId="137BF267" w14:textId="77777777" w:rsidR="00BC1D13" w:rsidRDefault="00BC1D13" w:rsidP="00BC1D13">
      <w:pPr>
        <w:pStyle w:val="BodyTextIndent"/>
      </w:pPr>
      <w:r>
        <w:t xml:space="preserve">       +m3*(L2^2+d3^2+L1*L2*cos(x(2))+2*L2*d3*cos(x(3))+L1*d3*cos(x(2)+x(3)))+I3;</w:t>
      </w:r>
    </w:p>
    <w:p w14:paraId="150F20FA" w14:textId="77777777" w:rsidR="00BC1D13" w:rsidRDefault="00BC1D13" w:rsidP="00BC1D13">
      <w:pPr>
        <w:pStyle w:val="BodyTextIndent"/>
      </w:pPr>
      <w:r>
        <w:t>M(2,2)=m2*d2^2+I2+m3*(L2^2+d3^2+L2*d3*cos(x(3)))+I3;</w:t>
      </w:r>
    </w:p>
    <w:p w14:paraId="0070DC35" w14:textId="77777777" w:rsidR="00BC1D13" w:rsidRDefault="00BC1D13" w:rsidP="00BC1D13">
      <w:pPr>
        <w:pStyle w:val="BodyTextIndent"/>
      </w:pPr>
      <w:r>
        <w:t>M(2,3)=m3*(d3^2+L2*d3*cos(x(3)))+I3;</w:t>
      </w:r>
    </w:p>
    <w:p w14:paraId="04BC9860" w14:textId="77777777" w:rsidR="00BC1D13" w:rsidRDefault="00BC1D13" w:rsidP="00BC1D13">
      <w:pPr>
        <w:pStyle w:val="BodyTextIndent"/>
      </w:pPr>
      <w:r>
        <w:t>M(3,1)=m3*(d3^2+L1*d3*cos(x(2)+x(3))+L2*d3*cos(x(3)))+I3;</w:t>
      </w:r>
    </w:p>
    <w:p w14:paraId="522E5A6A" w14:textId="77777777" w:rsidR="00BC1D13" w:rsidRDefault="00BC1D13" w:rsidP="00BC1D13">
      <w:pPr>
        <w:pStyle w:val="BodyTextIndent"/>
      </w:pPr>
      <w:r>
        <w:t>M(3,2)=m3*(d3^2+L2*d3*cos(x(3)))+I3;</w:t>
      </w:r>
    </w:p>
    <w:p w14:paraId="574F7B0B" w14:textId="77777777" w:rsidR="00BC1D13" w:rsidRDefault="00BC1D13" w:rsidP="00BC1D13">
      <w:pPr>
        <w:pStyle w:val="BodyTextIndent"/>
      </w:pPr>
      <w:r>
        <w:t>M(3,3)=m3*d3^2+I3;</w:t>
      </w:r>
    </w:p>
    <w:p w14:paraId="1F302A1E" w14:textId="77777777" w:rsidR="00BC1D13" w:rsidRDefault="00BC1D13" w:rsidP="00BC1D13">
      <w:pPr>
        <w:pStyle w:val="BodyTextIndent"/>
      </w:pPr>
      <w:r>
        <w:t>C(1)=-((m2*L1*d2+m3*L1*L2)*sin(x(2))+m3*L1*d3*sin(x(2)+x(3)))*(2*x(4)*x(5)+x(5)^2)...</w:t>
      </w:r>
    </w:p>
    <w:p w14:paraId="15CC8191" w14:textId="77777777" w:rsidR="00BC1D13" w:rsidRDefault="00BC1D13" w:rsidP="00BC1D13">
      <w:pPr>
        <w:pStyle w:val="BodyTextIndent"/>
      </w:pPr>
      <w:r>
        <w:t xml:space="preserve">       -(m3*L1*d3*sin(x(2)+x(3))+m3*L2*d3*sin(x(3)))*(2*x(4)*x(6)+2*x(5)*x(6)+x(6)^2);</w:t>
      </w:r>
    </w:p>
    <w:p w14:paraId="619341C9" w14:textId="77777777" w:rsidR="00BC1D13" w:rsidRDefault="00BC1D13" w:rsidP="00BC1D13">
      <w:pPr>
        <w:pStyle w:val="BodyTextIndent"/>
      </w:pPr>
      <w:r>
        <w:t>C(2)=((m3*L1*L2+m2*d2*L1)*sin(x(2))+m3*d3*L1*sin(x(2)+x(3)))*x(4)^2 ...</w:t>
      </w:r>
    </w:p>
    <w:p w14:paraId="694F9901" w14:textId="77777777" w:rsidR="00BC1D13" w:rsidRDefault="00BC1D13" w:rsidP="00BC1D13">
      <w:pPr>
        <w:pStyle w:val="BodyTextIndent"/>
      </w:pPr>
      <w:r>
        <w:t xml:space="preserve">      -m3*d3*L2*sin(x(3))*(2*x(4)*x(6)+2*x(5)*x(6)+x(6)^2);</w:t>
      </w:r>
    </w:p>
    <w:p w14:paraId="2DADA52A" w14:textId="77777777" w:rsidR="00BC1D13" w:rsidRDefault="00BC1D13" w:rsidP="00BC1D13">
      <w:pPr>
        <w:pStyle w:val="BodyTextIndent"/>
      </w:pPr>
      <w:r>
        <w:t>C(3)=(m3*L1*d3*sin(x(3)+x(4))+m3*L2*d3*sin(x(3)))*x(4)^2 ...</w:t>
      </w:r>
    </w:p>
    <w:p w14:paraId="79A60203" w14:textId="77777777" w:rsidR="00BC1D13" w:rsidRDefault="00BC1D13" w:rsidP="00BC1D13">
      <w:pPr>
        <w:pStyle w:val="BodyTextIndent"/>
      </w:pPr>
      <w:r>
        <w:t xml:space="preserve">    +m3*L2*d3*sin(x(3))*(2*x(4)*x(5)+x(5)^2);</w:t>
      </w:r>
    </w:p>
    <w:p w14:paraId="70A83169" w14:textId="77777777" w:rsidR="00BC1D13" w:rsidRDefault="00BC1D13" w:rsidP="00BC1D13">
      <w:pPr>
        <w:pStyle w:val="BodyTextIndent"/>
      </w:pPr>
    </w:p>
    <w:p w14:paraId="7F7C80F4" w14:textId="77777777" w:rsidR="00BC1D13" w:rsidRDefault="00BC1D13" w:rsidP="00BC1D13">
      <w:pPr>
        <w:pStyle w:val="BodyTextIndent"/>
      </w:pPr>
      <w:r>
        <w:t>dx(1)=x(4);</w:t>
      </w:r>
    </w:p>
    <w:p w14:paraId="666BFB90" w14:textId="77777777" w:rsidR="00BC1D13" w:rsidRDefault="00BC1D13" w:rsidP="00BC1D13">
      <w:pPr>
        <w:pStyle w:val="BodyTextIndent"/>
      </w:pPr>
      <w:r>
        <w:t>dx(2)=x(5);</w:t>
      </w:r>
    </w:p>
    <w:p w14:paraId="579EA4F1" w14:textId="77777777" w:rsidR="00BC1D13" w:rsidRDefault="00BC1D13" w:rsidP="00BC1D13">
      <w:pPr>
        <w:pStyle w:val="BodyTextIndent"/>
      </w:pPr>
      <w:r>
        <w:t>dx(3)=x(6);</w:t>
      </w:r>
    </w:p>
    <w:p w14:paraId="7C2AA563" w14:textId="77777777" w:rsidR="00BC1D13" w:rsidRDefault="00BC1D13" w:rsidP="00BC1D13">
      <w:pPr>
        <w:pStyle w:val="BodyTextIndent"/>
      </w:pPr>
      <w:r>
        <w:t>dx(4:6)=M\(T'-C');</w:t>
      </w:r>
    </w:p>
    <w:p w14:paraId="0B17C021" w14:textId="77777777" w:rsidR="00BC1D13" w:rsidRDefault="00BC1D13" w:rsidP="00BC1D13">
      <w:pPr>
        <w:pStyle w:val="BodyTextIndent"/>
      </w:pPr>
      <w:r>
        <w:t>dx(7:12)=F;</w:t>
      </w:r>
    </w:p>
    <w:p w14:paraId="29325A87" w14:textId="77777777" w:rsidR="00BC1D13" w:rsidRDefault="00BC1D13" w:rsidP="00BC1D13">
      <w:pPr>
        <w:pStyle w:val="BodyTextIndent"/>
      </w:pPr>
      <w:r>
        <w:t>dx=dx';</w:t>
      </w:r>
    </w:p>
    <w:p w14:paraId="782472BA" w14:textId="0BC7AACA" w:rsidR="008123DA" w:rsidRDefault="00BC1D13" w:rsidP="00BC1D13">
      <w:pPr>
        <w:pStyle w:val="BodyTextIndent"/>
        <w:ind w:firstLine="0"/>
      </w:pPr>
      <w:r>
        <w:t>end</w:t>
      </w:r>
    </w:p>
    <w:p w14:paraId="05EFAE46" w14:textId="77777777" w:rsidR="00BC1D13" w:rsidRDefault="00BC1D13" w:rsidP="00BC1D13">
      <w:pPr>
        <w:pStyle w:val="BodyTextIndent"/>
        <w:ind w:firstLine="0"/>
      </w:pPr>
    </w:p>
    <w:p w14:paraId="56FD7152" w14:textId="77777777" w:rsidR="00BC1D13" w:rsidRDefault="00BC1D13" w:rsidP="00BC1D13">
      <w:pPr>
        <w:pStyle w:val="BodyTextIndent"/>
        <w:ind w:firstLine="0"/>
      </w:pPr>
    </w:p>
    <w:p w14:paraId="43F19A65" w14:textId="77777777" w:rsidR="00BC1D13" w:rsidRDefault="00BC1D13" w:rsidP="00BC1D13">
      <w:pPr>
        <w:pStyle w:val="BodyTextIndent"/>
        <w:ind w:firstLine="0"/>
      </w:pPr>
    </w:p>
    <w:p w14:paraId="53F131FA" w14:textId="7D2D0A50" w:rsidR="00BC1D13" w:rsidRDefault="00BC1D13" w:rsidP="00BC1D13">
      <w:pPr>
        <w:pStyle w:val="BodyTextIndent"/>
        <w:ind w:firstLine="0"/>
      </w:pPr>
      <w:r>
        <w:t>Circle:</w:t>
      </w:r>
    </w:p>
    <w:p w14:paraId="53F387BB" w14:textId="77777777" w:rsidR="00BC1D13" w:rsidRDefault="00BC1D13" w:rsidP="00BC1D13">
      <w:pPr>
        <w:pStyle w:val="BodyTextIndent"/>
      </w:pPr>
      <w:r>
        <w:t>function circle(x,r)</w:t>
      </w:r>
    </w:p>
    <w:p w14:paraId="40AAFE8E" w14:textId="77777777" w:rsidR="00BC1D13" w:rsidRDefault="00BC1D13" w:rsidP="00BC1D13">
      <w:pPr>
        <w:pStyle w:val="BodyTextIndent"/>
      </w:pPr>
      <w:r>
        <w:t>%x and y are the coordinates of the center of the circle</w:t>
      </w:r>
    </w:p>
    <w:p w14:paraId="7AF45D75" w14:textId="77777777" w:rsidR="00BC1D13" w:rsidRDefault="00BC1D13" w:rsidP="00BC1D13">
      <w:pPr>
        <w:pStyle w:val="BodyTextIndent"/>
      </w:pPr>
      <w:r>
        <w:t>%r is the radius of the circle</w:t>
      </w:r>
    </w:p>
    <w:p w14:paraId="0BB24379" w14:textId="77777777" w:rsidR="00BC1D13" w:rsidRDefault="00BC1D13" w:rsidP="00BC1D13">
      <w:pPr>
        <w:pStyle w:val="BodyTextIndent"/>
      </w:pPr>
      <w:r>
        <w:t>%0.01 is the angle step, bigger values will draw the circle faster but</w:t>
      </w:r>
    </w:p>
    <w:p w14:paraId="50D33712" w14:textId="77777777" w:rsidR="00BC1D13" w:rsidRDefault="00BC1D13" w:rsidP="00BC1D13">
      <w:pPr>
        <w:pStyle w:val="BodyTextIndent"/>
      </w:pPr>
      <w:r>
        <w:t>%you might notice imperfections (not very smooth)</w:t>
      </w:r>
    </w:p>
    <w:p w14:paraId="51F49DA2" w14:textId="77777777" w:rsidR="00BC1D13" w:rsidRDefault="00BC1D13" w:rsidP="00BC1D13">
      <w:pPr>
        <w:pStyle w:val="BodyTextIndent"/>
      </w:pPr>
      <w:r>
        <w:t xml:space="preserve">ang=0:0.01:2*pi; </w:t>
      </w:r>
    </w:p>
    <w:p w14:paraId="30501F80" w14:textId="77777777" w:rsidR="00BC1D13" w:rsidRDefault="00BC1D13" w:rsidP="00BC1D13">
      <w:pPr>
        <w:pStyle w:val="BodyTextIndent"/>
      </w:pPr>
      <w:r>
        <w:t>xp=r*cos(ang);</w:t>
      </w:r>
    </w:p>
    <w:p w14:paraId="0CD54E90" w14:textId="77777777" w:rsidR="00BC1D13" w:rsidRDefault="00BC1D13" w:rsidP="00BC1D13">
      <w:pPr>
        <w:pStyle w:val="BodyTextIndent"/>
      </w:pPr>
      <w:r>
        <w:t>yp=r*sin(ang);</w:t>
      </w:r>
    </w:p>
    <w:p w14:paraId="6E33B4B7" w14:textId="77777777" w:rsidR="00BC1D13" w:rsidRDefault="00BC1D13" w:rsidP="00BC1D13">
      <w:pPr>
        <w:pStyle w:val="BodyTextIndent"/>
      </w:pPr>
      <w:r>
        <w:t>plot(x(1)+xp,x(2)+yp,'k','LineWidth',2);</w:t>
      </w:r>
    </w:p>
    <w:p w14:paraId="50A8B87B" w14:textId="77777777" w:rsidR="00BC1D13" w:rsidRDefault="00BC1D13" w:rsidP="00BC1D13">
      <w:pPr>
        <w:pStyle w:val="BodyTextIndent"/>
      </w:pPr>
      <w:r>
        <w:t>fill(x(1)+xp,x(2)+yp,'k')</w:t>
      </w:r>
    </w:p>
    <w:p w14:paraId="29523698" w14:textId="73BA2504" w:rsidR="008123DA" w:rsidRDefault="00BC1D13" w:rsidP="00BC1D13">
      <w:pPr>
        <w:pStyle w:val="BodyTextIndent"/>
        <w:ind w:firstLine="0"/>
      </w:pPr>
      <w:r>
        <w:t>end</w:t>
      </w:r>
    </w:p>
    <w:p w14:paraId="520523C8" w14:textId="77777777" w:rsidR="008123DA" w:rsidRDefault="008123DA">
      <w:pPr>
        <w:pStyle w:val="BodyTextIndent"/>
      </w:pPr>
    </w:p>
    <w:p w14:paraId="7745D7B9" w14:textId="77777777" w:rsidR="006A466E" w:rsidRDefault="006A466E">
      <w:pPr>
        <w:pStyle w:val="BodyTextIndent"/>
      </w:pPr>
    </w:p>
    <w:p w14:paraId="4D71CDD1" w14:textId="77777777" w:rsidR="006A466E" w:rsidRDefault="006A466E">
      <w:pPr>
        <w:pStyle w:val="BodyTextIndent"/>
      </w:pPr>
    </w:p>
    <w:p w14:paraId="21F19D46" w14:textId="77777777" w:rsidR="006A466E" w:rsidRDefault="006A466E">
      <w:pPr>
        <w:pStyle w:val="BodyTextIndent"/>
      </w:pPr>
    </w:p>
    <w:p w14:paraId="4D2B51CF" w14:textId="77777777" w:rsidR="00FA6FD3" w:rsidRDefault="00FA6FD3" w:rsidP="000E47D5">
      <w:pPr>
        <w:pStyle w:val="BodyTextIndent"/>
        <w:ind w:firstLine="0"/>
      </w:pPr>
    </w:p>
    <w:p w14:paraId="11EE41B4" w14:textId="77777777" w:rsidR="000F1ABF" w:rsidRDefault="000F1ABF" w:rsidP="000E47D5">
      <w:pPr>
        <w:pStyle w:val="BodyTextIndent"/>
        <w:ind w:firstLine="0"/>
      </w:pPr>
    </w:p>
    <w:p w14:paraId="7C5B3F26" w14:textId="77777777" w:rsidR="000F1ABF" w:rsidRDefault="000F1ABF" w:rsidP="000E47D5">
      <w:pPr>
        <w:pStyle w:val="BodyTextIndent"/>
        <w:ind w:firstLine="0"/>
      </w:pPr>
    </w:p>
    <w:p w14:paraId="53928DD0" w14:textId="77777777" w:rsidR="008B61D2" w:rsidRDefault="008B61D2" w:rsidP="00E84F79">
      <w:pPr>
        <w:pStyle w:val="BodyTextIndent"/>
        <w:ind w:firstLine="0"/>
      </w:pPr>
    </w:p>
    <w:sectPr w:rsidR="008B61D2">
      <w:type w:val="continuous"/>
      <w:pgSz w:w="12240" w:h="15840"/>
      <w:pgMar w:top="1440" w:right="720" w:bottom="1440" w:left="720" w:header="720" w:footer="720" w:gutter="0"/>
      <w:cols w:num="2" w:space="540" w:equalWidth="0">
        <w:col w:w="5130" w:space="540"/>
        <w:col w:w="513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324D13" w14:textId="77777777" w:rsidR="005461D9" w:rsidRDefault="005461D9">
      <w:r>
        <w:separator/>
      </w:r>
    </w:p>
  </w:endnote>
  <w:endnote w:type="continuationSeparator" w:id="0">
    <w:p w14:paraId="75014BE5" w14:textId="77777777" w:rsidR="005461D9" w:rsidRDefault="00546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B07ED0" w14:textId="4B5C3A77" w:rsidR="00E22C60" w:rsidRDefault="00E22C60">
    <w:pPr>
      <w:pStyle w:val="Footer"/>
    </w:pPr>
    <w:r>
      <w:tab/>
    </w:r>
    <w:r>
      <w:fldChar w:fldCharType="begin"/>
    </w:r>
    <w:r>
      <w:instrText xml:space="preserve"> PAGE  \* MERGEFORMAT </w:instrText>
    </w:r>
    <w:r>
      <w:fldChar w:fldCharType="separate"/>
    </w:r>
    <w:r w:rsidR="00AE1406">
      <w:rPr>
        <w:noProof/>
      </w:rPr>
      <w:t>1</w:t>
    </w:r>
    <w: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067078" w14:textId="77777777" w:rsidR="005461D9" w:rsidRDefault="005461D9">
      <w:r>
        <w:separator/>
      </w:r>
    </w:p>
  </w:footnote>
  <w:footnote w:type="continuationSeparator" w:id="0">
    <w:p w14:paraId="5B03AF28" w14:textId="77777777" w:rsidR="005461D9" w:rsidRDefault="005461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E8037C"/>
    <w:multiLevelType w:val="hybridMultilevel"/>
    <w:tmpl w:val="1E503A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NewFlag" w:val="Yes"/>
    <w:docVar w:name="CreateASMEToolbarFlag" w:val="-1"/>
    <w:docVar w:name="MarkTerritory" w:val="D:\ASME\proposal\AuthKit\version2\irvine7.doc by Howard Kaikow with template C:\msoffice\Templates\ASME.dot on 02/29/96 at 11:01"/>
    <w:docVar w:name="MarkTerritoryLocal" w:val="Document2 by Howard Kaikow with template C:\msoffice\Templates\ASME.dot on 02/29/96 at 10:39"/>
    <w:docVar w:name="SetStylesFlag" w:val="-1"/>
  </w:docVars>
  <w:rsids>
    <w:rsidRoot w:val="007B2BF3"/>
    <w:rsid w:val="0001471D"/>
    <w:rsid w:val="00032198"/>
    <w:rsid w:val="0003515C"/>
    <w:rsid w:val="00041F61"/>
    <w:rsid w:val="00044B1B"/>
    <w:rsid w:val="00045A1D"/>
    <w:rsid w:val="00077700"/>
    <w:rsid w:val="000B71AE"/>
    <w:rsid w:val="000D4114"/>
    <w:rsid w:val="000D7D2E"/>
    <w:rsid w:val="000E47D5"/>
    <w:rsid w:val="000F0A04"/>
    <w:rsid w:val="000F1ABF"/>
    <w:rsid w:val="00100798"/>
    <w:rsid w:val="00101D17"/>
    <w:rsid w:val="00124C42"/>
    <w:rsid w:val="001602A2"/>
    <w:rsid w:val="0016033C"/>
    <w:rsid w:val="001772B8"/>
    <w:rsid w:val="00177969"/>
    <w:rsid w:val="0018777A"/>
    <w:rsid w:val="0019176F"/>
    <w:rsid w:val="001B607C"/>
    <w:rsid w:val="001B6670"/>
    <w:rsid w:val="001C0487"/>
    <w:rsid w:val="001C1876"/>
    <w:rsid w:val="001D1E8D"/>
    <w:rsid w:val="001E100F"/>
    <w:rsid w:val="00215245"/>
    <w:rsid w:val="00223140"/>
    <w:rsid w:val="00223873"/>
    <w:rsid w:val="00227E00"/>
    <w:rsid w:val="00227E55"/>
    <w:rsid w:val="00237626"/>
    <w:rsid w:val="00245C86"/>
    <w:rsid w:val="002465E4"/>
    <w:rsid w:val="002913D7"/>
    <w:rsid w:val="00292E37"/>
    <w:rsid w:val="00295A64"/>
    <w:rsid w:val="002967B7"/>
    <w:rsid w:val="002B0468"/>
    <w:rsid w:val="002E4C76"/>
    <w:rsid w:val="002F60F8"/>
    <w:rsid w:val="00324B0A"/>
    <w:rsid w:val="00337271"/>
    <w:rsid w:val="0035354E"/>
    <w:rsid w:val="00354A3F"/>
    <w:rsid w:val="0036162D"/>
    <w:rsid w:val="00363B8F"/>
    <w:rsid w:val="003837CB"/>
    <w:rsid w:val="00395155"/>
    <w:rsid w:val="003A2658"/>
    <w:rsid w:val="003A2B95"/>
    <w:rsid w:val="003C32EC"/>
    <w:rsid w:val="003C4D5F"/>
    <w:rsid w:val="003D065B"/>
    <w:rsid w:val="003D7156"/>
    <w:rsid w:val="003E1BD3"/>
    <w:rsid w:val="003E3BFD"/>
    <w:rsid w:val="003F748D"/>
    <w:rsid w:val="00453A55"/>
    <w:rsid w:val="00470BD4"/>
    <w:rsid w:val="004741C3"/>
    <w:rsid w:val="004A5886"/>
    <w:rsid w:val="004C427C"/>
    <w:rsid w:val="004F0F6B"/>
    <w:rsid w:val="004F6EE6"/>
    <w:rsid w:val="00503CD3"/>
    <w:rsid w:val="0051062B"/>
    <w:rsid w:val="0051786B"/>
    <w:rsid w:val="00524CB3"/>
    <w:rsid w:val="005461D9"/>
    <w:rsid w:val="00563830"/>
    <w:rsid w:val="00567A16"/>
    <w:rsid w:val="00570757"/>
    <w:rsid w:val="00574C02"/>
    <w:rsid w:val="00584204"/>
    <w:rsid w:val="005A10A3"/>
    <w:rsid w:val="005A6B82"/>
    <w:rsid w:val="005A7BB0"/>
    <w:rsid w:val="005C3C01"/>
    <w:rsid w:val="005E0321"/>
    <w:rsid w:val="005E7A8D"/>
    <w:rsid w:val="005F7A5D"/>
    <w:rsid w:val="006107D4"/>
    <w:rsid w:val="00616F33"/>
    <w:rsid w:val="00617974"/>
    <w:rsid w:val="00620BC8"/>
    <w:rsid w:val="00650856"/>
    <w:rsid w:val="00651772"/>
    <w:rsid w:val="006743F3"/>
    <w:rsid w:val="00693E9F"/>
    <w:rsid w:val="006A466E"/>
    <w:rsid w:val="006D5F48"/>
    <w:rsid w:val="006E42AE"/>
    <w:rsid w:val="00705AD3"/>
    <w:rsid w:val="007210AD"/>
    <w:rsid w:val="0072726A"/>
    <w:rsid w:val="007342BD"/>
    <w:rsid w:val="00771C4C"/>
    <w:rsid w:val="00774965"/>
    <w:rsid w:val="0078729A"/>
    <w:rsid w:val="007A55E4"/>
    <w:rsid w:val="007A79C1"/>
    <w:rsid w:val="007B2BF3"/>
    <w:rsid w:val="007C7C02"/>
    <w:rsid w:val="007F4440"/>
    <w:rsid w:val="008123DA"/>
    <w:rsid w:val="00821A07"/>
    <w:rsid w:val="008314C1"/>
    <w:rsid w:val="00852227"/>
    <w:rsid w:val="00891577"/>
    <w:rsid w:val="008B61D2"/>
    <w:rsid w:val="008C6B23"/>
    <w:rsid w:val="008E7C20"/>
    <w:rsid w:val="009026FC"/>
    <w:rsid w:val="00924C5D"/>
    <w:rsid w:val="00940A9C"/>
    <w:rsid w:val="009437CF"/>
    <w:rsid w:val="009617DE"/>
    <w:rsid w:val="00974655"/>
    <w:rsid w:val="009C0DE6"/>
    <w:rsid w:val="009C4F13"/>
    <w:rsid w:val="009D6079"/>
    <w:rsid w:val="009D7548"/>
    <w:rsid w:val="009F3A9A"/>
    <w:rsid w:val="00A027F5"/>
    <w:rsid w:val="00A10C83"/>
    <w:rsid w:val="00A42379"/>
    <w:rsid w:val="00A441A7"/>
    <w:rsid w:val="00A55D8C"/>
    <w:rsid w:val="00A641AB"/>
    <w:rsid w:val="00A875A6"/>
    <w:rsid w:val="00AA0709"/>
    <w:rsid w:val="00AA0ED9"/>
    <w:rsid w:val="00AB3C0D"/>
    <w:rsid w:val="00AB7944"/>
    <w:rsid w:val="00AC422A"/>
    <w:rsid w:val="00AE1406"/>
    <w:rsid w:val="00AE198F"/>
    <w:rsid w:val="00AF15ED"/>
    <w:rsid w:val="00B53999"/>
    <w:rsid w:val="00B60E19"/>
    <w:rsid w:val="00B90249"/>
    <w:rsid w:val="00BB07C5"/>
    <w:rsid w:val="00BC1D13"/>
    <w:rsid w:val="00BC2D71"/>
    <w:rsid w:val="00BC71E1"/>
    <w:rsid w:val="00BC76CB"/>
    <w:rsid w:val="00BC770C"/>
    <w:rsid w:val="00BD7963"/>
    <w:rsid w:val="00BE39C7"/>
    <w:rsid w:val="00BF29AF"/>
    <w:rsid w:val="00C00092"/>
    <w:rsid w:val="00C15739"/>
    <w:rsid w:val="00C23660"/>
    <w:rsid w:val="00C47FCA"/>
    <w:rsid w:val="00C517A9"/>
    <w:rsid w:val="00C55FFD"/>
    <w:rsid w:val="00C81516"/>
    <w:rsid w:val="00C8217C"/>
    <w:rsid w:val="00CC7FE7"/>
    <w:rsid w:val="00CE4060"/>
    <w:rsid w:val="00D01E03"/>
    <w:rsid w:val="00D1176B"/>
    <w:rsid w:val="00D13398"/>
    <w:rsid w:val="00D456BD"/>
    <w:rsid w:val="00D72491"/>
    <w:rsid w:val="00D73BDB"/>
    <w:rsid w:val="00D81404"/>
    <w:rsid w:val="00DA62F3"/>
    <w:rsid w:val="00DB6B99"/>
    <w:rsid w:val="00DC161A"/>
    <w:rsid w:val="00E175DC"/>
    <w:rsid w:val="00E22C60"/>
    <w:rsid w:val="00E51107"/>
    <w:rsid w:val="00E616BF"/>
    <w:rsid w:val="00E646D4"/>
    <w:rsid w:val="00E65387"/>
    <w:rsid w:val="00E70C4D"/>
    <w:rsid w:val="00E84F79"/>
    <w:rsid w:val="00E96B09"/>
    <w:rsid w:val="00EB403E"/>
    <w:rsid w:val="00ED534A"/>
    <w:rsid w:val="00EE25B2"/>
    <w:rsid w:val="00F017A3"/>
    <w:rsid w:val="00F20001"/>
    <w:rsid w:val="00F4129C"/>
    <w:rsid w:val="00F46644"/>
    <w:rsid w:val="00F5501D"/>
    <w:rsid w:val="00F56F89"/>
    <w:rsid w:val="00F6353B"/>
    <w:rsid w:val="00F70CEE"/>
    <w:rsid w:val="00F748EF"/>
    <w:rsid w:val="00F81F9E"/>
    <w:rsid w:val="00F91A1F"/>
    <w:rsid w:val="00FA044A"/>
    <w:rsid w:val="00FA6FD3"/>
    <w:rsid w:val="00FB2992"/>
    <w:rsid w:val="00FC2EEE"/>
    <w:rsid w:val="00FD71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DD2EFD"/>
  <w14:defaultImageDpi w14:val="33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overflowPunct w:val="0"/>
      <w:autoSpaceDE w:val="0"/>
      <w:autoSpaceDN w:val="0"/>
      <w:adjustRightInd w:val="0"/>
      <w:jc w:val="both"/>
      <w:textAlignment w:val="baseline"/>
    </w:pPr>
    <w:rPr>
      <w:kern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ClauseTitle">
    <w:name w:val="Abstract Clause Title"/>
    <w:basedOn w:val="Normal"/>
    <w:next w:val="BodyTextIndent"/>
    <w:pPr>
      <w:keepNext/>
    </w:pPr>
    <w:rPr>
      <w:rFonts w:ascii="Arial" w:hAnsi="Arial"/>
      <w:b/>
      <w:caps/>
    </w:rPr>
  </w:style>
  <w:style w:type="paragraph" w:styleId="BodyTextIndent">
    <w:name w:val="Body Text Indent"/>
    <w:basedOn w:val="Normal"/>
    <w:pPr>
      <w:ind w:firstLine="360"/>
    </w:pPr>
  </w:style>
  <w:style w:type="paragraph" w:customStyle="1" w:styleId="AcknowledgmentsClauseTitle">
    <w:name w:val="Acknowledgments Clause Title"/>
    <w:basedOn w:val="Normal"/>
    <w:next w:val="BodyTextIndent"/>
    <w:pPr>
      <w:keepNext/>
      <w:spacing w:before="240"/>
    </w:pPr>
    <w:rPr>
      <w:rFonts w:ascii="Arial" w:hAnsi="Arial"/>
      <w:b/>
      <w:caps/>
    </w:rPr>
  </w:style>
  <w:style w:type="paragraph" w:customStyle="1" w:styleId="Affiliation">
    <w:name w:val="Affiliation"/>
    <w:basedOn w:val="Normal"/>
    <w:pPr>
      <w:jc w:val="center"/>
    </w:pPr>
    <w:rPr>
      <w:rFonts w:ascii="Arial" w:hAnsi="Arial"/>
    </w:rPr>
  </w:style>
  <w:style w:type="paragraph" w:customStyle="1" w:styleId="Author">
    <w:name w:val="Author"/>
    <w:basedOn w:val="Normal"/>
    <w:next w:val="Affiliation"/>
    <w:pPr>
      <w:keepNext/>
      <w:jc w:val="center"/>
    </w:pPr>
    <w:rPr>
      <w:rFonts w:ascii="Arial" w:hAnsi="Arial"/>
      <w:b/>
    </w:rPr>
  </w:style>
  <w:style w:type="paragraph" w:customStyle="1" w:styleId="DocumentNumber">
    <w:name w:val="Document Number"/>
    <w:basedOn w:val="Normal"/>
    <w:next w:val="BodyTextIndent"/>
    <w:pPr>
      <w:spacing w:before="900"/>
      <w:jc w:val="right"/>
    </w:pPr>
    <w:rPr>
      <w:rFonts w:ascii="Arial" w:hAnsi="Arial"/>
      <w:b/>
      <w:sz w:val="36"/>
    </w:rPr>
  </w:style>
  <w:style w:type="paragraph" w:customStyle="1" w:styleId="EquationNumber">
    <w:name w:val="Equation Number"/>
    <w:basedOn w:val="Normal"/>
    <w:next w:val="BodyTextIndent"/>
    <w:pPr>
      <w:jc w:val="right"/>
    </w:pPr>
  </w:style>
  <w:style w:type="paragraph" w:customStyle="1" w:styleId="FigureCaption">
    <w:name w:val="Figure Caption"/>
    <w:basedOn w:val="Normal"/>
    <w:next w:val="BodyTextIndent"/>
    <w:pPr>
      <w:jc w:val="center"/>
    </w:pPr>
    <w:rPr>
      <w:rFonts w:ascii="Arial" w:hAnsi="Arial"/>
      <w:b/>
    </w:rPr>
  </w:style>
  <w:style w:type="paragraph" w:styleId="Footer">
    <w:name w:val="footer"/>
    <w:basedOn w:val="Normal"/>
    <w:next w:val="Header"/>
    <w:pPr>
      <w:tabs>
        <w:tab w:val="center" w:pos="5760"/>
        <w:tab w:val="right" w:pos="10800"/>
      </w:tabs>
    </w:pPr>
  </w:style>
  <w:style w:type="paragraph" w:styleId="Header">
    <w:name w:val="header"/>
    <w:basedOn w:val="Normal"/>
    <w:next w:val="Footer"/>
  </w:style>
  <w:style w:type="paragraph" w:styleId="FootnoteText">
    <w:name w:val="footnote text"/>
    <w:basedOn w:val="Normal"/>
    <w:semiHidden/>
    <w:pPr>
      <w:ind w:firstLine="360"/>
    </w:pPr>
    <w:rPr>
      <w:sz w:val="16"/>
    </w:rPr>
  </w:style>
  <w:style w:type="paragraph" w:customStyle="1" w:styleId="NomenclatureClauseTitle">
    <w:name w:val="Nomenclature Clause Title"/>
    <w:basedOn w:val="Normal"/>
    <w:next w:val="BodyTextIndent"/>
    <w:pPr>
      <w:keepNext/>
      <w:spacing w:before="240"/>
    </w:pPr>
    <w:rPr>
      <w:rFonts w:ascii="Arial" w:hAnsi="Arial"/>
      <w:b/>
      <w:caps/>
    </w:rPr>
  </w:style>
  <w:style w:type="paragraph" w:customStyle="1" w:styleId="ReferencesClauseTitle">
    <w:name w:val="References Clause Title"/>
    <w:basedOn w:val="Normal"/>
    <w:next w:val="BodyTextIndent"/>
    <w:pPr>
      <w:keepNext/>
      <w:spacing w:before="240"/>
    </w:pPr>
    <w:rPr>
      <w:rFonts w:ascii="Arial" w:hAnsi="Arial"/>
      <w:b/>
      <w:caps/>
    </w:rPr>
  </w:style>
  <w:style w:type="paragraph" w:customStyle="1" w:styleId="TableCaption">
    <w:name w:val="Table Caption"/>
    <w:basedOn w:val="Normal"/>
    <w:next w:val="BodyTextIndent"/>
    <w:pPr>
      <w:jc w:val="center"/>
    </w:pPr>
    <w:rPr>
      <w:rFonts w:ascii="Arial" w:hAnsi="Arial"/>
      <w:b/>
    </w:rPr>
  </w:style>
  <w:style w:type="paragraph" w:customStyle="1" w:styleId="TextHeading1">
    <w:name w:val="Text Heading 1"/>
    <w:basedOn w:val="Normal"/>
    <w:next w:val="BodyTextIndent"/>
    <w:pPr>
      <w:keepNext/>
      <w:spacing w:before="240"/>
    </w:pPr>
    <w:rPr>
      <w:rFonts w:ascii="Arial" w:hAnsi="Arial"/>
      <w:b/>
      <w:caps/>
    </w:rPr>
  </w:style>
  <w:style w:type="paragraph" w:customStyle="1" w:styleId="TextHeading2">
    <w:name w:val="Text Heading 2"/>
    <w:basedOn w:val="Normal"/>
    <w:next w:val="BodyTextIndent"/>
    <w:pPr>
      <w:keepNext/>
      <w:spacing w:before="240"/>
    </w:pPr>
    <w:rPr>
      <w:rFonts w:ascii="Arial" w:hAnsi="Arial"/>
      <w:b/>
      <w:u w:val="single"/>
    </w:rPr>
  </w:style>
  <w:style w:type="paragraph" w:customStyle="1" w:styleId="TextHeading3">
    <w:name w:val="Text Heading 3"/>
    <w:basedOn w:val="Normal"/>
    <w:next w:val="BodyTextIndent"/>
    <w:pPr>
      <w:spacing w:before="240"/>
      <w:ind w:left="360"/>
    </w:pPr>
    <w:rPr>
      <w:rFonts w:ascii="Arial" w:hAnsi="Arial"/>
      <w:b/>
      <w:u w:val="single"/>
    </w:rPr>
  </w:style>
  <w:style w:type="paragraph" w:styleId="Title">
    <w:name w:val="Title"/>
    <w:basedOn w:val="Normal"/>
    <w:qFormat/>
    <w:pPr>
      <w:spacing w:before="760"/>
      <w:jc w:val="center"/>
    </w:pPr>
    <w:rPr>
      <w:rFonts w:ascii="Arial" w:hAnsi="Arial"/>
      <w:b/>
      <w:caps/>
      <w:sz w:val="24"/>
    </w:rPr>
  </w:style>
  <w:style w:type="paragraph" w:styleId="PlainText">
    <w:name w:val="Plain Text"/>
    <w:basedOn w:val="Normal"/>
    <w:pPr>
      <w:suppressAutoHyphens w:val="0"/>
      <w:overflowPunct/>
      <w:autoSpaceDE/>
      <w:autoSpaceDN/>
      <w:adjustRightInd/>
      <w:jc w:val="left"/>
      <w:textAlignment w:val="auto"/>
    </w:pPr>
    <w:rPr>
      <w:rFonts w:ascii="Courier New" w:hAnsi="Courier New" w:cs="Courier New"/>
      <w:kern w:val="0"/>
    </w:rPr>
  </w:style>
  <w:style w:type="character" w:customStyle="1" w:styleId="apple-converted-space">
    <w:name w:val="apple-converted-space"/>
    <w:rsid w:val="00FA6FD3"/>
  </w:style>
  <w:style w:type="character" w:styleId="Hyperlink">
    <w:name w:val="Hyperlink"/>
    <w:basedOn w:val="DefaultParagraphFont"/>
    <w:rsid w:val="00F6353B"/>
    <w:rPr>
      <w:color w:val="0563C1" w:themeColor="hyperlink"/>
      <w:u w:val="single"/>
    </w:rPr>
  </w:style>
  <w:style w:type="paragraph" w:styleId="NormalWeb">
    <w:name w:val="Normal (Web)"/>
    <w:basedOn w:val="Normal"/>
    <w:uiPriority w:val="99"/>
    <w:unhideWhenUsed/>
    <w:rsid w:val="0078729A"/>
    <w:pPr>
      <w:suppressAutoHyphens w:val="0"/>
      <w:overflowPunct/>
      <w:autoSpaceDE/>
      <w:autoSpaceDN/>
      <w:adjustRightInd/>
      <w:spacing w:before="100" w:beforeAutospacing="1" w:after="100" w:afterAutospacing="1"/>
      <w:jc w:val="left"/>
      <w:textAlignment w:val="auto"/>
    </w:pPr>
    <w:rPr>
      <w:kern w:val="0"/>
      <w:sz w:val="24"/>
      <w:szCs w:val="24"/>
    </w:rPr>
  </w:style>
  <w:style w:type="character" w:styleId="PlaceholderText">
    <w:name w:val="Placeholder Text"/>
    <w:basedOn w:val="DefaultParagraphFont"/>
    <w:uiPriority w:val="99"/>
    <w:semiHidden/>
    <w:rsid w:val="0051786B"/>
    <w:rPr>
      <w:color w:val="808080"/>
    </w:rPr>
  </w:style>
  <w:style w:type="table" w:styleId="TableGrid">
    <w:name w:val="Table Grid"/>
    <w:basedOn w:val="TableNormal"/>
    <w:rsid w:val="003A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522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828484">
      <w:bodyDiv w:val="1"/>
      <w:marLeft w:val="0"/>
      <w:marRight w:val="0"/>
      <w:marTop w:val="0"/>
      <w:marBottom w:val="0"/>
      <w:divBdr>
        <w:top w:val="none" w:sz="0" w:space="0" w:color="auto"/>
        <w:left w:val="none" w:sz="0" w:space="0" w:color="auto"/>
        <w:bottom w:val="none" w:sz="0" w:space="0" w:color="auto"/>
        <w:right w:val="none" w:sz="0" w:space="0" w:color="auto"/>
      </w:divBdr>
    </w:div>
    <w:div w:id="352583947">
      <w:bodyDiv w:val="1"/>
      <w:marLeft w:val="0"/>
      <w:marRight w:val="0"/>
      <w:marTop w:val="0"/>
      <w:marBottom w:val="0"/>
      <w:divBdr>
        <w:top w:val="none" w:sz="0" w:space="0" w:color="auto"/>
        <w:left w:val="none" w:sz="0" w:space="0" w:color="auto"/>
        <w:bottom w:val="none" w:sz="0" w:space="0" w:color="auto"/>
        <w:right w:val="none" w:sz="0" w:space="0" w:color="auto"/>
      </w:divBdr>
    </w:div>
    <w:div w:id="644241852">
      <w:bodyDiv w:val="1"/>
      <w:marLeft w:val="0"/>
      <w:marRight w:val="0"/>
      <w:marTop w:val="0"/>
      <w:marBottom w:val="0"/>
      <w:divBdr>
        <w:top w:val="none" w:sz="0" w:space="0" w:color="auto"/>
        <w:left w:val="none" w:sz="0" w:space="0" w:color="auto"/>
        <w:bottom w:val="none" w:sz="0" w:space="0" w:color="auto"/>
        <w:right w:val="none" w:sz="0" w:space="0" w:color="auto"/>
      </w:divBdr>
    </w:div>
    <w:div w:id="20626291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wmf"/><Relationship Id="rId21" Type="http://schemas.openxmlformats.org/officeDocument/2006/relationships/oleObject" Target="embeddings/oleObject6.bin"/><Relationship Id="rId42" Type="http://schemas.openxmlformats.org/officeDocument/2006/relationships/image" Target="media/image18.wmf"/><Relationship Id="rId63" Type="http://schemas.openxmlformats.org/officeDocument/2006/relationships/oleObject" Target="embeddings/oleObject27.bin"/><Relationship Id="rId84" Type="http://schemas.openxmlformats.org/officeDocument/2006/relationships/image" Target="media/image39.wmf"/><Relationship Id="rId138" Type="http://schemas.openxmlformats.org/officeDocument/2006/relationships/oleObject" Target="embeddings/oleObject66.bin"/><Relationship Id="rId159" Type="http://schemas.openxmlformats.org/officeDocument/2006/relationships/image" Target="media/image75.wmf"/><Relationship Id="rId170" Type="http://schemas.openxmlformats.org/officeDocument/2006/relationships/oleObject" Target="embeddings/oleObject82.bin"/><Relationship Id="rId191" Type="http://schemas.openxmlformats.org/officeDocument/2006/relationships/image" Target="media/image91.wmf"/><Relationship Id="rId205" Type="http://schemas.openxmlformats.org/officeDocument/2006/relationships/theme" Target="theme/theme1.xml"/><Relationship Id="rId16" Type="http://schemas.openxmlformats.org/officeDocument/2006/relationships/image" Target="media/image5.wmf"/><Relationship Id="rId107" Type="http://schemas.openxmlformats.org/officeDocument/2006/relationships/image" Target="media/image49.wmf"/><Relationship Id="rId11" Type="http://schemas.openxmlformats.org/officeDocument/2006/relationships/oleObject" Target="embeddings/oleObject1.bin"/><Relationship Id="rId32" Type="http://schemas.openxmlformats.org/officeDocument/2006/relationships/image" Target="media/image13.wmf"/><Relationship Id="rId37" Type="http://schemas.openxmlformats.org/officeDocument/2006/relationships/oleObject" Target="embeddings/oleObject14.bin"/><Relationship Id="rId53" Type="http://schemas.openxmlformats.org/officeDocument/2006/relationships/oleObject" Target="embeddings/oleObject22.bin"/><Relationship Id="rId58" Type="http://schemas.openxmlformats.org/officeDocument/2006/relationships/image" Target="media/image26.wmf"/><Relationship Id="rId74" Type="http://schemas.openxmlformats.org/officeDocument/2006/relationships/image" Target="media/image34.wmf"/><Relationship Id="rId79" Type="http://schemas.openxmlformats.org/officeDocument/2006/relationships/oleObject" Target="embeddings/oleObject35.bin"/><Relationship Id="rId102" Type="http://schemas.openxmlformats.org/officeDocument/2006/relationships/oleObject" Target="embeddings/oleObject47.bin"/><Relationship Id="rId123" Type="http://schemas.openxmlformats.org/officeDocument/2006/relationships/image" Target="media/image57.wmf"/><Relationship Id="rId128" Type="http://schemas.openxmlformats.org/officeDocument/2006/relationships/oleObject" Target="embeddings/oleObject61.bin"/><Relationship Id="rId144" Type="http://schemas.openxmlformats.org/officeDocument/2006/relationships/oleObject" Target="embeddings/oleObject69.bin"/><Relationship Id="rId149" Type="http://schemas.openxmlformats.org/officeDocument/2006/relationships/image" Target="media/image70.wmf"/><Relationship Id="rId5" Type="http://schemas.openxmlformats.org/officeDocument/2006/relationships/footnotes" Target="footnotes.xml"/><Relationship Id="rId90" Type="http://schemas.openxmlformats.org/officeDocument/2006/relationships/image" Target="media/image42.wmf"/><Relationship Id="rId95" Type="http://schemas.openxmlformats.org/officeDocument/2006/relationships/oleObject" Target="embeddings/oleObject43.bin"/><Relationship Id="rId160" Type="http://schemas.openxmlformats.org/officeDocument/2006/relationships/oleObject" Target="embeddings/oleObject77.bin"/><Relationship Id="rId165" Type="http://schemas.openxmlformats.org/officeDocument/2006/relationships/image" Target="media/image78.wmf"/><Relationship Id="rId181" Type="http://schemas.openxmlformats.org/officeDocument/2006/relationships/image" Target="media/image86.wmf"/><Relationship Id="rId186" Type="http://schemas.openxmlformats.org/officeDocument/2006/relationships/oleObject" Target="embeddings/oleObject90.bin"/><Relationship Id="rId22" Type="http://schemas.openxmlformats.org/officeDocument/2006/relationships/image" Target="media/image8.wmf"/><Relationship Id="rId27" Type="http://schemas.openxmlformats.org/officeDocument/2006/relationships/oleObject" Target="embeddings/oleObject9.bin"/><Relationship Id="rId43" Type="http://schemas.openxmlformats.org/officeDocument/2006/relationships/oleObject" Target="embeddings/oleObject17.bin"/><Relationship Id="rId48" Type="http://schemas.openxmlformats.org/officeDocument/2006/relationships/image" Target="media/image21.wmf"/><Relationship Id="rId64" Type="http://schemas.openxmlformats.org/officeDocument/2006/relationships/image" Target="media/image29.wmf"/><Relationship Id="rId69" Type="http://schemas.openxmlformats.org/officeDocument/2006/relationships/oleObject" Target="embeddings/oleObject30.bin"/><Relationship Id="rId113" Type="http://schemas.openxmlformats.org/officeDocument/2006/relationships/image" Target="media/image52.wmf"/><Relationship Id="rId118" Type="http://schemas.openxmlformats.org/officeDocument/2006/relationships/oleObject" Target="embeddings/oleObject56.bin"/><Relationship Id="rId134" Type="http://schemas.openxmlformats.org/officeDocument/2006/relationships/oleObject" Target="embeddings/oleObject64.bin"/><Relationship Id="rId139" Type="http://schemas.openxmlformats.org/officeDocument/2006/relationships/image" Target="media/image65.wmf"/><Relationship Id="rId80" Type="http://schemas.openxmlformats.org/officeDocument/2006/relationships/image" Target="media/image37.wmf"/><Relationship Id="rId85" Type="http://schemas.openxmlformats.org/officeDocument/2006/relationships/oleObject" Target="embeddings/oleObject38.bin"/><Relationship Id="rId150" Type="http://schemas.openxmlformats.org/officeDocument/2006/relationships/oleObject" Target="embeddings/oleObject72.bin"/><Relationship Id="rId155" Type="http://schemas.openxmlformats.org/officeDocument/2006/relationships/image" Target="media/image73.wmf"/><Relationship Id="rId171" Type="http://schemas.openxmlformats.org/officeDocument/2006/relationships/image" Target="media/image81.wmf"/><Relationship Id="rId176" Type="http://schemas.openxmlformats.org/officeDocument/2006/relationships/oleObject" Target="embeddings/oleObject85.bin"/><Relationship Id="rId192" Type="http://schemas.openxmlformats.org/officeDocument/2006/relationships/oleObject" Target="embeddings/oleObject93.bin"/><Relationship Id="rId197" Type="http://schemas.openxmlformats.org/officeDocument/2006/relationships/image" Target="media/image94.emf"/><Relationship Id="rId201" Type="http://schemas.openxmlformats.org/officeDocument/2006/relationships/image" Target="media/image98.png"/><Relationship Id="rId12" Type="http://schemas.openxmlformats.org/officeDocument/2006/relationships/image" Target="media/image3.wmf"/><Relationship Id="rId17" Type="http://schemas.openxmlformats.org/officeDocument/2006/relationships/oleObject" Target="embeddings/oleObject4.bin"/><Relationship Id="rId33" Type="http://schemas.openxmlformats.org/officeDocument/2006/relationships/oleObject" Target="embeddings/oleObject12.bin"/><Relationship Id="rId38" Type="http://schemas.openxmlformats.org/officeDocument/2006/relationships/image" Target="media/image16.wmf"/><Relationship Id="rId59" Type="http://schemas.openxmlformats.org/officeDocument/2006/relationships/oleObject" Target="embeddings/oleObject25.bin"/><Relationship Id="rId103" Type="http://schemas.openxmlformats.org/officeDocument/2006/relationships/oleObject" Target="embeddings/oleObject48.bin"/><Relationship Id="rId108" Type="http://schemas.openxmlformats.org/officeDocument/2006/relationships/oleObject" Target="embeddings/oleObject51.bin"/><Relationship Id="rId124" Type="http://schemas.openxmlformats.org/officeDocument/2006/relationships/oleObject" Target="embeddings/oleObject59.bin"/><Relationship Id="rId129" Type="http://schemas.openxmlformats.org/officeDocument/2006/relationships/image" Target="media/image60.wmf"/><Relationship Id="rId54" Type="http://schemas.openxmlformats.org/officeDocument/2006/relationships/image" Target="media/image24.wmf"/><Relationship Id="rId70" Type="http://schemas.openxmlformats.org/officeDocument/2006/relationships/image" Target="media/image32.wmf"/><Relationship Id="rId75" Type="http://schemas.openxmlformats.org/officeDocument/2006/relationships/oleObject" Target="embeddings/oleObject33.bin"/><Relationship Id="rId91" Type="http://schemas.openxmlformats.org/officeDocument/2006/relationships/oleObject" Target="embeddings/oleObject41.bin"/><Relationship Id="rId96" Type="http://schemas.openxmlformats.org/officeDocument/2006/relationships/image" Target="media/image45.wmf"/><Relationship Id="rId140" Type="http://schemas.openxmlformats.org/officeDocument/2006/relationships/oleObject" Target="embeddings/oleObject67.bin"/><Relationship Id="rId145" Type="http://schemas.openxmlformats.org/officeDocument/2006/relationships/image" Target="media/image68.wmf"/><Relationship Id="rId161" Type="http://schemas.openxmlformats.org/officeDocument/2006/relationships/image" Target="media/image76.wmf"/><Relationship Id="rId166" Type="http://schemas.openxmlformats.org/officeDocument/2006/relationships/oleObject" Target="embeddings/oleObject80.bin"/><Relationship Id="rId182" Type="http://schemas.openxmlformats.org/officeDocument/2006/relationships/oleObject" Target="embeddings/oleObject88.bin"/><Relationship Id="rId187" Type="http://schemas.openxmlformats.org/officeDocument/2006/relationships/image" Target="media/image89.wmf"/><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oleObject" Target="embeddings/oleObject7.bin"/><Relationship Id="rId28" Type="http://schemas.openxmlformats.org/officeDocument/2006/relationships/image" Target="media/image11.wmf"/><Relationship Id="rId49" Type="http://schemas.openxmlformats.org/officeDocument/2006/relationships/oleObject" Target="embeddings/oleObject20.bin"/><Relationship Id="rId114" Type="http://schemas.openxmlformats.org/officeDocument/2006/relationships/oleObject" Target="embeddings/oleObject54.bin"/><Relationship Id="rId119" Type="http://schemas.openxmlformats.org/officeDocument/2006/relationships/image" Target="media/image55.wmf"/><Relationship Id="rId44" Type="http://schemas.openxmlformats.org/officeDocument/2006/relationships/image" Target="media/image19.wmf"/><Relationship Id="rId60" Type="http://schemas.openxmlformats.org/officeDocument/2006/relationships/image" Target="media/image27.wmf"/><Relationship Id="rId65" Type="http://schemas.openxmlformats.org/officeDocument/2006/relationships/oleObject" Target="embeddings/oleObject28.bin"/><Relationship Id="rId81" Type="http://schemas.openxmlformats.org/officeDocument/2006/relationships/oleObject" Target="embeddings/oleObject36.bin"/><Relationship Id="rId86" Type="http://schemas.openxmlformats.org/officeDocument/2006/relationships/image" Target="media/image40.wmf"/><Relationship Id="rId130" Type="http://schemas.openxmlformats.org/officeDocument/2006/relationships/oleObject" Target="embeddings/oleObject62.bin"/><Relationship Id="rId135" Type="http://schemas.openxmlformats.org/officeDocument/2006/relationships/image" Target="media/image63.wmf"/><Relationship Id="rId151" Type="http://schemas.openxmlformats.org/officeDocument/2006/relationships/image" Target="media/image71.wmf"/><Relationship Id="rId156" Type="http://schemas.openxmlformats.org/officeDocument/2006/relationships/oleObject" Target="embeddings/oleObject75.bin"/><Relationship Id="rId177" Type="http://schemas.openxmlformats.org/officeDocument/2006/relationships/image" Target="media/image84.wmf"/><Relationship Id="rId198" Type="http://schemas.openxmlformats.org/officeDocument/2006/relationships/image" Target="media/image95.png"/><Relationship Id="rId172" Type="http://schemas.openxmlformats.org/officeDocument/2006/relationships/oleObject" Target="embeddings/oleObject83.bin"/><Relationship Id="rId193" Type="http://schemas.openxmlformats.org/officeDocument/2006/relationships/image" Target="media/image92.wmf"/><Relationship Id="rId202" Type="http://schemas.openxmlformats.org/officeDocument/2006/relationships/image" Target="media/image99.png"/><Relationship Id="rId13" Type="http://schemas.openxmlformats.org/officeDocument/2006/relationships/oleObject" Target="embeddings/oleObject2.bin"/><Relationship Id="rId18" Type="http://schemas.openxmlformats.org/officeDocument/2006/relationships/image" Target="media/image6.wmf"/><Relationship Id="rId39" Type="http://schemas.openxmlformats.org/officeDocument/2006/relationships/oleObject" Target="embeddings/oleObject15.bin"/><Relationship Id="rId109" Type="http://schemas.openxmlformats.org/officeDocument/2006/relationships/image" Target="media/image50.wmf"/><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3.bin"/><Relationship Id="rId76" Type="http://schemas.openxmlformats.org/officeDocument/2006/relationships/image" Target="media/image35.wmf"/><Relationship Id="rId97" Type="http://schemas.openxmlformats.org/officeDocument/2006/relationships/oleObject" Target="embeddings/oleObject44.bin"/><Relationship Id="rId104" Type="http://schemas.openxmlformats.org/officeDocument/2006/relationships/image" Target="media/image48.wmf"/><Relationship Id="rId120" Type="http://schemas.openxmlformats.org/officeDocument/2006/relationships/oleObject" Target="embeddings/oleObject57.bin"/><Relationship Id="rId125" Type="http://schemas.openxmlformats.org/officeDocument/2006/relationships/image" Target="media/image58.wmf"/><Relationship Id="rId141" Type="http://schemas.openxmlformats.org/officeDocument/2006/relationships/image" Target="media/image66.wmf"/><Relationship Id="rId146" Type="http://schemas.openxmlformats.org/officeDocument/2006/relationships/oleObject" Target="embeddings/oleObject70.bin"/><Relationship Id="rId167" Type="http://schemas.openxmlformats.org/officeDocument/2006/relationships/image" Target="media/image79.wmf"/><Relationship Id="rId188" Type="http://schemas.openxmlformats.org/officeDocument/2006/relationships/oleObject" Target="embeddings/oleObject91.bin"/><Relationship Id="rId7" Type="http://schemas.openxmlformats.org/officeDocument/2006/relationships/footer" Target="footer1.xml"/><Relationship Id="rId71" Type="http://schemas.openxmlformats.org/officeDocument/2006/relationships/oleObject" Target="embeddings/oleObject31.bin"/><Relationship Id="rId92" Type="http://schemas.openxmlformats.org/officeDocument/2006/relationships/image" Target="media/image43.wmf"/><Relationship Id="rId162" Type="http://schemas.openxmlformats.org/officeDocument/2006/relationships/oleObject" Target="embeddings/oleObject78.bin"/><Relationship Id="rId183" Type="http://schemas.openxmlformats.org/officeDocument/2006/relationships/image" Target="media/image87.wmf"/><Relationship Id="rId2" Type="http://schemas.openxmlformats.org/officeDocument/2006/relationships/styles" Target="styles.xml"/><Relationship Id="rId29" Type="http://schemas.openxmlformats.org/officeDocument/2006/relationships/oleObject" Target="embeddings/oleObject10.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18.bin"/><Relationship Id="rId66" Type="http://schemas.openxmlformats.org/officeDocument/2006/relationships/image" Target="media/image30.wmf"/><Relationship Id="rId87" Type="http://schemas.openxmlformats.org/officeDocument/2006/relationships/oleObject" Target="embeddings/oleObject39.bin"/><Relationship Id="rId110" Type="http://schemas.openxmlformats.org/officeDocument/2006/relationships/oleObject" Target="embeddings/oleObject52.bin"/><Relationship Id="rId115" Type="http://schemas.openxmlformats.org/officeDocument/2006/relationships/image" Target="media/image53.wmf"/><Relationship Id="rId131" Type="http://schemas.openxmlformats.org/officeDocument/2006/relationships/image" Target="media/image61.wmf"/><Relationship Id="rId136" Type="http://schemas.openxmlformats.org/officeDocument/2006/relationships/oleObject" Target="embeddings/oleObject65.bin"/><Relationship Id="rId157" Type="http://schemas.openxmlformats.org/officeDocument/2006/relationships/image" Target="media/image74.wmf"/><Relationship Id="rId178" Type="http://schemas.openxmlformats.org/officeDocument/2006/relationships/oleObject" Target="embeddings/oleObject86.bin"/><Relationship Id="rId61" Type="http://schemas.openxmlformats.org/officeDocument/2006/relationships/oleObject" Target="embeddings/oleObject26.bin"/><Relationship Id="rId82" Type="http://schemas.openxmlformats.org/officeDocument/2006/relationships/image" Target="media/image38.wmf"/><Relationship Id="rId152" Type="http://schemas.openxmlformats.org/officeDocument/2006/relationships/oleObject" Target="embeddings/oleObject73.bin"/><Relationship Id="rId173" Type="http://schemas.openxmlformats.org/officeDocument/2006/relationships/image" Target="media/image82.wmf"/><Relationship Id="rId194" Type="http://schemas.openxmlformats.org/officeDocument/2006/relationships/oleObject" Target="embeddings/oleObject94.bin"/><Relationship Id="rId199" Type="http://schemas.openxmlformats.org/officeDocument/2006/relationships/image" Target="media/image96.png"/><Relationship Id="rId203" Type="http://schemas.openxmlformats.org/officeDocument/2006/relationships/image" Target="media/image100.png"/><Relationship Id="rId19" Type="http://schemas.openxmlformats.org/officeDocument/2006/relationships/oleObject" Target="embeddings/oleObject5.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3.bin"/><Relationship Id="rId56" Type="http://schemas.openxmlformats.org/officeDocument/2006/relationships/image" Target="media/image25.wmf"/><Relationship Id="rId77" Type="http://schemas.openxmlformats.org/officeDocument/2006/relationships/oleObject" Target="embeddings/oleObject34.bin"/><Relationship Id="rId100" Type="http://schemas.openxmlformats.org/officeDocument/2006/relationships/image" Target="media/image47.wmf"/><Relationship Id="rId105" Type="http://schemas.openxmlformats.org/officeDocument/2006/relationships/oleObject" Target="embeddings/oleObject49.bin"/><Relationship Id="rId126" Type="http://schemas.openxmlformats.org/officeDocument/2006/relationships/oleObject" Target="embeddings/oleObject60.bin"/><Relationship Id="rId147" Type="http://schemas.openxmlformats.org/officeDocument/2006/relationships/image" Target="media/image69.wmf"/><Relationship Id="rId168" Type="http://schemas.openxmlformats.org/officeDocument/2006/relationships/oleObject" Target="embeddings/oleObject81.bin"/><Relationship Id="rId8" Type="http://schemas.openxmlformats.org/officeDocument/2006/relationships/hyperlink" Target="mailto:nafiseh.ebrahimi@utsa.edu" TargetMode="External"/><Relationship Id="rId51" Type="http://schemas.openxmlformats.org/officeDocument/2006/relationships/oleObject" Target="embeddings/oleObject21.bin"/><Relationship Id="rId72" Type="http://schemas.openxmlformats.org/officeDocument/2006/relationships/image" Target="media/image33.wmf"/><Relationship Id="rId93" Type="http://schemas.openxmlformats.org/officeDocument/2006/relationships/oleObject" Target="embeddings/oleObject42.bin"/><Relationship Id="rId98" Type="http://schemas.openxmlformats.org/officeDocument/2006/relationships/image" Target="media/image46.wmf"/><Relationship Id="rId121" Type="http://schemas.openxmlformats.org/officeDocument/2006/relationships/image" Target="media/image56.wmf"/><Relationship Id="rId142" Type="http://schemas.openxmlformats.org/officeDocument/2006/relationships/oleObject" Target="embeddings/oleObject68.bin"/><Relationship Id="rId163" Type="http://schemas.openxmlformats.org/officeDocument/2006/relationships/image" Target="media/image77.wmf"/><Relationship Id="rId184" Type="http://schemas.openxmlformats.org/officeDocument/2006/relationships/oleObject" Target="embeddings/oleObject89.bin"/><Relationship Id="rId189" Type="http://schemas.openxmlformats.org/officeDocument/2006/relationships/image" Target="media/image90.wmf"/><Relationship Id="rId3" Type="http://schemas.openxmlformats.org/officeDocument/2006/relationships/settings" Target="settings.xml"/><Relationship Id="rId25" Type="http://schemas.openxmlformats.org/officeDocument/2006/relationships/oleObject" Target="embeddings/oleObject8.bin"/><Relationship Id="rId46" Type="http://schemas.openxmlformats.org/officeDocument/2006/relationships/image" Target="media/image20.wmf"/><Relationship Id="rId67" Type="http://schemas.openxmlformats.org/officeDocument/2006/relationships/oleObject" Target="embeddings/oleObject29.bin"/><Relationship Id="rId116" Type="http://schemas.openxmlformats.org/officeDocument/2006/relationships/oleObject" Target="embeddings/oleObject55.bin"/><Relationship Id="rId137" Type="http://schemas.openxmlformats.org/officeDocument/2006/relationships/image" Target="media/image64.wmf"/><Relationship Id="rId158" Type="http://schemas.openxmlformats.org/officeDocument/2006/relationships/oleObject" Target="embeddings/oleObject76.bin"/><Relationship Id="rId20" Type="http://schemas.openxmlformats.org/officeDocument/2006/relationships/image" Target="media/image7.wmf"/><Relationship Id="rId41" Type="http://schemas.openxmlformats.org/officeDocument/2006/relationships/oleObject" Target="embeddings/oleObject16.bin"/><Relationship Id="rId62" Type="http://schemas.openxmlformats.org/officeDocument/2006/relationships/image" Target="media/image28.wmf"/><Relationship Id="rId83" Type="http://schemas.openxmlformats.org/officeDocument/2006/relationships/oleObject" Target="embeddings/oleObject37.bin"/><Relationship Id="rId88" Type="http://schemas.openxmlformats.org/officeDocument/2006/relationships/image" Target="media/image41.wmf"/><Relationship Id="rId111" Type="http://schemas.openxmlformats.org/officeDocument/2006/relationships/image" Target="media/image51.wmf"/><Relationship Id="rId132" Type="http://schemas.openxmlformats.org/officeDocument/2006/relationships/oleObject" Target="embeddings/oleObject63.bin"/><Relationship Id="rId153" Type="http://schemas.openxmlformats.org/officeDocument/2006/relationships/image" Target="media/image72.wmf"/><Relationship Id="rId174" Type="http://schemas.openxmlformats.org/officeDocument/2006/relationships/oleObject" Target="embeddings/oleObject84.bin"/><Relationship Id="rId179" Type="http://schemas.openxmlformats.org/officeDocument/2006/relationships/image" Target="media/image85.wmf"/><Relationship Id="rId195" Type="http://schemas.openxmlformats.org/officeDocument/2006/relationships/image" Target="media/image93.wmf"/><Relationship Id="rId190" Type="http://schemas.openxmlformats.org/officeDocument/2006/relationships/oleObject" Target="embeddings/oleObject92.bin"/><Relationship Id="rId204" Type="http://schemas.openxmlformats.org/officeDocument/2006/relationships/fontTable" Target="fontTable.xml"/><Relationship Id="rId15" Type="http://schemas.openxmlformats.org/officeDocument/2006/relationships/oleObject" Target="embeddings/oleObject3.bin"/><Relationship Id="rId36" Type="http://schemas.openxmlformats.org/officeDocument/2006/relationships/image" Target="media/image15.wmf"/><Relationship Id="rId57" Type="http://schemas.openxmlformats.org/officeDocument/2006/relationships/oleObject" Target="embeddings/oleObject24.bin"/><Relationship Id="rId106" Type="http://schemas.openxmlformats.org/officeDocument/2006/relationships/oleObject" Target="embeddings/oleObject50.bin"/><Relationship Id="rId127" Type="http://schemas.openxmlformats.org/officeDocument/2006/relationships/image" Target="media/image59.wmf"/><Relationship Id="rId10" Type="http://schemas.openxmlformats.org/officeDocument/2006/relationships/image" Target="media/image2.wmf"/><Relationship Id="rId31" Type="http://schemas.openxmlformats.org/officeDocument/2006/relationships/oleObject" Target="embeddings/oleObject11.bin"/><Relationship Id="rId52" Type="http://schemas.openxmlformats.org/officeDocument/2006/relationships/image" Target="media/image23.wmf"/><Relationship Id="rId73" Type="http://schemas.openxmlformats.org/officeDocument/2006/relationships/oleObject" Target="embeddings/oleObject32.bin"/><Relationship Id="rId78" Type="http://schemas.openxmlformats.org/officeDocument/2006/relationships/image" Target="media/image36.wmf"/><Relationship Id="rId94" Type="http://schemas.openxmlformats.org/officeDocument/2006/relationships/image" Target="media/image44.wmf"/><Relationship Id="rId99" Type="http://schemas.openxmlformats.org/officeDocument/2006/relationships/oleObject" Target="embeddings/oleObject45.bin"/><Relationship Id="rId101" Type="http://schemas.openxmlformats.org/officeDocument/2006/relationships/oleObject" Target="embeddings/oleObject46.bin"/><Relationship Id="rId122" Type="http://schemas.openxmlformats.org/officeDocument/2006/relationships/oleObject" Target="embeddings/oleObject58.bin"/><Relationship Id="rId143" Type="http://schemas.openxmlformats.org/officeDocument/2006/relationships/image" Target="media/image67.wmf"/><Relationship Id="rId148" Type="http://schemas.openxmlformats.org/officeDocument/2006/relationships/oleObject" Target="embeddings/oleObject71.bin"/><Relationship Id="rId164" Type="http://schemas.openxmlformats.org/officeDocument/2006/relationships/oleObject" Target="embeddings/oleObject79.bin"/><Relationship Id="rId169" Type="http://schemas.openxmlformats.org/officeDocument/2006/relationships/image" Target="media/image80.wmf"/><Relationship Id="rId185" Type="http://schemas.openxmlformats.org/officeDocument/2006/relationships/image" Target="media/image88.wmf"/><Relationship Id="rId4" Type="http://schemas.openxmlformats.org/officeDocument/2006/relationships/webSettings" Target="webSettings.xml"/><Relationship Id="rId9" Type="http://schemas.openxmlformats.org/officeDocument/2006/relationships/image" Target="media/image1.png"/><Relationship Id="rId180" Type="http://schemas.openxmlformats.org/officeDocument/2006/relationships/oleObject" Target="embeddings/oleObject87.bin"/><Relationship Id="rId26" Type="http://schemas.openxmlformats.org/officeDocument/2006/relationships/image" Target="media/image10.wmf"/><Relationship Id="rId47" Type="http://schemas.openxmlformats.org/officeDocument/2006/relationships/oleObject" Target="embeddings/oleObject19.bin"/><Relationship Id="rId68" Type="http://schemas.openxmlformats.org/officeDocument/2006/relationships/image" Target="media/image31.wmf"/><Relationship Id="rId89" Type="http://schemas.openxmlformats.org/officeDocument/2006/relationships/oleObject" Target="embeddings/oleObject40.bin"/><Relationship Id="rId112" Type="http://schemas.openxmlformats.org/officeDocument/2006/relationships/oleObject" Target="embeddings/oleObject53.bin"/><Relationship Id="rId133" Type="http://schemas.openxmlformats.org/officeDocument/2006/relationships/image" Target="media/image62.wmf"/><Relationship Id="rId154" Type="http://schemas.openxmlformats.org/officeDocument/2006/relationships/oleObject" Target="embeddings/oleObject74.bin"/><Relationship Id="rId175" Type="http://schemas.openxmlformats.org/officeDocument/2006/relationships/image" Target="media/image83.wmf"/><Relationship Id="rId196" Type="http://schemas.openxmlformats.org/officeDocument/2006/relationships/oleObject" Target="embeddings/oleObject95.bin"/><Relationship Id="rId200" Type="http://schemas.openxmlformats.org/officeDocument/2006/relationships/image" Target="media/image97.png"/></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Templates\ASM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ASME</Template>
  <TotalTime>42</TotalTime>
  <Pages>1</Pages>
  <Words>3126</Words>
  <Characters>17824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Proceedings of</vt:lpstr>
    </vt:vector>
  </TitlesOfParts>
  <Company> </Company>
  <LinksUpToDate>false</LinksUpToDate>
  <CharactersWithSpaces>20909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Proceedings of</dc:title>
  <dc:subject/>
  <dc:creator>Howard Kaikow</dc:creator>
  <cp:keywords/>
  <dc:description/>
  <cp:lastModifiedBy>Nafiseh Ebrahimi</cp:lastModifiedBy>
  <cp:revision>11</cp:revision>
  <cp:lastPrinted>1900-01-01T06:00:00Z</cp:lastPrinted>
  <dcterms:created xsi:type="dcterms:W3CDTF">2017-12-17T22:16:00Z</dcterms:created>
  <dcterms:modified xsi:type="dcterms:W3CDTF">2019-08-29T15:27:00Z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